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92209" w14:textId="77777777" w:rsidR="00065A42" w:rsidRDefault="00A61E53" w:rsidP="00F179D8">
      <w:pPr>
        <w:pStyle w:val="Aufgabennummer"/>
        <w:framePr w:wrap="around"/>
      </w:pPr>
      <w:r w:rsidRPr="00F179D8">
        <w:t>Aufgabe</w:t>
      </w:r>
      <w:r w:rsidR="00625008">
        <w:t xml:space="preserve"> // </w:t>
      </w:r>
      <w:proofErr w:type="spellStart"/>
      <w:r w:rsidR="00625008">
        <w:t>Infotext</w:t>
      </w:r>
      <w:proofErr w:type="spellEnd"/>
    </w:p>
    <w:p w14:paraId="194B94AE" w14:textId="77777777" w:rsidR="00625008" w:rsidRDefault="00625008" w:rsidP="00625008">
      <w:pPr>
        <w:pStyle w:val="Headline"/>
      </w:pPr>
      <w:r w:rsidRPr="00625008">
        <w:t>Ein Auto wird recycelt</w:t>
      </w:r>
    </w:p>
    <w:p w14:paraId="0393A6CA" w14:textId="77777777" w:rsidR="00625008" w:rsidRDefault="00625008" w:rsidP="00625008">
      <w:pPr>
        <w:pStyle w:val="Text"/>
      </w:pPr>
      <w:r>
        <w:t xml:space="preserve">Wenn ein Auto in eine Recyclinganlage kommt, wird erst die </w:t>
      </w:r>
      <w:r w:rsidRPr="00625008">
        <w:rPr>
          <w:b/>
        </w:rPr>
        <w:t>Batterie</w:t>
      </w:r>
      <w:r>
        <w:t xml:space="preserve"> ausgebaut und die </w:t>
      </w:r>
      <w:r w:rsidRPr="00625008">
        <w:rPr>
          <w:b/>
        </w:rPr>
        <w:t>Airbags</w:t>
      </w:r>
      <w:r>
        <w:t xml:space="preserve"> werden</w:t>
      </w:r>
    </w:p>
    <w:p w14:paraId="5272431D" w14:textId="77777777" w:rsidR="00625008" w:rsidRDefault="00625008" w:rsidP="00625008">
      <w:pPr>
        <w:pStyle w:val="Text"/>
      </w:pPr>
      <w:r>
        <w:t xml:space="preserve">stillgelegt. Dann werden </w:t>
      </w:r>
      <w:r w:rsidRPr="00625008">
        <w:rPr>
          <w:b/>
        </w:rPr>
        <w:t xml:space="preserve">alle </w:t>
      </w:r>
      <w:proofErr w:type="spellStart"/>
      <w:r w:rsidRPr="00625008">
        <w:rPr>
          <w:b/>
        </w:rPr>
        <w:t>Flüssigkeiten</w:t>
      </w:r>
      <w:proofErr w:type="spellEnd"/>
      <w:r w:rsidRPr="00625008">
        <w:rPr>
          <w:b/>
        </w:rPr>
        <w:t xml:space="preserve"> </w:t>
      </w:r>
      <w:r>
        <w:t xml:space="preserve">abgelassen: Benzin oder Diesel, Getriebe- und Motoröl, </w:t>
      </w:r>
      <w:proofErr w:type="spellStart"/>
      <w:r>
        <w:t>Brems-flüssigkeiten</w:t>
      </w:r>
      <w:proofErr w:type="spellEnd"/>
      <w:r>
        <w:t xml:space="preserve">, die </w:t>
      </w:r>
      <w:proofErr w:type="spellStart"/>
      <w:r>
        <w:t>Kühlflüssigkeit</w:t>
      </w:r>
      <w:proofErr w:type="spellEnd"/>
      <w:r>
        <w:t xml:space="preserve"> und, falls </w:t>
      </w:r>
      <w:r w:rsidR="005440E1">
        <w:t xml:space="preserve">eine Klimaanlage </w:t>
      </w:r>
      <w:r>
        <w:t>vorhanden</w:t>
      </w:r>
      <w:r w:rsidR="005440E1">
        <w:t xml:space="preserve"> ist</w:t>
      </w:r>
      <w:r>
        <w:t>, das Kältemittel.</w:t>
      </w:r>
    </w:p>
    <w:p w14:paraId="04857E10" w14:textId="77777777" w:rsidR="00625008" w:rsidRDefault="00625008" w:rsidP="00625008">
      <w:pPr>
        <w:pStyle w:val="Text"/>
      </w:pPr>
    </w:p>
    <w:p w14:paraId="1041ED14" w14:textId="77777777" w:rsidR="00625008" w:rsidRDefault="00625008" w:rsidP="00625008">
      <w:pPr>
        <w:pStyle w:val="Text"/>
      </w:pPr>
      <w:r>
        <w:t xml:space="preserve">Anschließend werden alle Bauteile ausgebaut, die man später als </w:t>
      </w:r>
      <w:r w:rsidRPr="00625008">
        <w:rPr>
          <w:b/>
        </w:rPr>
        <w:t>Ersatzteile</w:t>
      </w:r>
      <w:r>
        <w:t xml:space="preserve"> verkaufen kann. In manchen</w:t>
      </w:r>
    </w:p>
    <w:p w14:paraId="4C30D3C2" w14:textId="77777777" w:rsidR="00625008" w:rsidRDefault="00625008" w:rsidP="00625008">
      <w:pPr>
        <w:pStyle w:val="Text"/>
      </w:pPr>
      <w:r>
        <w:t xml:space="preserve">Anlagen werden jetzt auch größere </w:t>
      </w:r>
      <w:r w:rsidRPr="00625008">
        <w:rPr>
          <w:b/>
        </w:rPr>
        <w:t>Kunststoffelemente</w:t>
      </w:r>
      <w:r>
        <w:t xml:space="preserve"> – zum Beispiel das Armaturenbrett – demontiert.</w:t>
      </w:r>
    </w:p>
    <w:p w14:paraId="08389BDC" w14:textId="77777777" w:rsidR="00625008" w:rsidRDefault="00625008" w:rsidP="00625008">
      <w:pPr>
        <w:pStyle w:val="Text"/>
      </w:pPr>
      <w:r>
        <w:t xml:space="preserve">Auch die </w:t>
      </w:r>
      <w:r w:rsidRPr="00625008">
        <w:rPr>
          <w:b/>
        </w:rPr>
        <w:t xml:space="preserve">Reifen </w:t>
      </w:r>
      <w:r>
        <w:t>werden abgenommen.</w:t>
      </w:r>
    </w:p>
    <w:p w14:paraId="7EC00D5A" w14:textId="77777777" w:rsidR="00CA7BA0" w:rsidRDefault="00625008" w:rsidP="009C33A8">
      <w:pPr>
        <w:pStyle w:val="Text"/>
      </w:pPr>
      <w:r>
        <w:t xml:space="preserve"> </w:t>
      </w:r>
    </w:p>
    <w:p w14:paraId="28CD2C02" w14:textId="77777777" w:rsidR="00625008" w:rsidRDefault="00896452" w:rsidP="00896452">
      <w:pPr>
        <w:pStyle w:val="Sub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40BAF" wp14:editId="74711C9A">
                <wp:simplePos x="0" y="0"/>
                <wp:positionH relativeFrom="column">
                  <wp:posOffset>16510</wp:posOffset>
                </wp:positionH>
                <wp:positionV relativeFrom="paragraph">
                  <wp:posOffset>361950</wp:posOffset>
                </wp:positionV>
                <wp:extent cx="6159500" cy="5975985"/>
                <wp:effectExtent l="0" t="0" r="1270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5975985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7DBCF" w14:textId="77777777" w:rsidR="00625008" w:rsidRDefault="0062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margin-left:1.3pt;margin-top:28.5pt;width:485pt;height:47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6YAAAAAUmdodGxvbmcAAAfl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BzhCSU0EDAAAAAAZQAAAAAEAAACg&#10;AAAAmwAAAeAAASKgAAAZJAAYAAH/2P/tAAxBZG9iZV9DTQAB/+4ADkFkb2JlAGSAAAAAAf/bAIQA&#10;DAgICAkIDAkJDBELCgsRFQ8MDA8VGBMTFRMTGBEMDAwMDAwRDAwMDAwMDAwMDAwMDAwMDAwMDAwM&#10;DAwMDAwMDAENCwsNDg0QDg4QFA4ODhQUDg4ODhQRDAwMDAwREQwMDAwMDBEMDAwMDAwMDAwMDAwM&#10;DAwMDAwMDAwMDAwMDAwM/8AAEQgAm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/9Df4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f//R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fJ5/4UA/9ng+t3/ezwz/AMs1Dxk1&#10;uqc+Vr1e56vV7nq9Xuer1e56vV7nq9Xuer1e56vV7nq9Xuer1e56vV7nq9Xuer1e56vV7nq9Xuer&#10;1e56vV7nq9Xuer1e56vV7nq9Xuer1e56vV7nq9Xuer1e56vV7nq9Xuer1e56vV7nq9Xuer1e56vV&#10;7nq9Xuer1e56vV7nq9R/vwpf+zm3p+/8KFlD/wAu1PzYr1fYU4/W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//S&#10;3+Oer1e56vV7nq9Xuer1e56vV7nq9Xuer1e56vV7nq9Xuer1e56vV7nq9Xuer1e56vV7nq9Xuer1&#10;e56vV7nq9Xuer1e56vUw45mnLGWIlmzJiNLh6N9lqmojiB+gyML89XqQlT186FUTbKzOuAwnUWfF&#10;6NTp37y89XqkUnXDotX2NDm/BJr9vLxWkb+EnPV6lXRZ1ybiVv5di9FUX7eXVRPfW37rHx56vUo4&#10;5I5UEkTBlPYg3B+vnq9XP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tM3/AISSyPNmr1UTSG7PjuWST8TJjhPKJrdbmXL1q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WmX/wkUJkl9TU76u+OZa3N4nXGDqfr42mt1uaccrV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WmN/wkBjvgXqNqmJLvjWWgbn2Jihv9Op42mt1uc8crV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TA/4R3Rt/UD1AVJIKvjOWgPbcQYgT/Hjaa3W5/xyt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WlZ/22T/APft/wDbdcpxr1bqfL16vc9Xq9z1er3PV6vc9Xq9z1er3PV6k/my&#10;VIMq4nNKbKlJUMT8BGxPPV6tPb/hHKiDoF1qkA945gwQE/AUU1v4njaa3W5Txyt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pU&#10;PKkf/CylEbvJh20fT/m5LfwHKca3W6vy9ar3PV6vc9Xq9z1er3PV6vc9Xq9z1epH9QpUgyDjk8n2&#10;Uw+sY/QIXJ56vVqI/wDCOiAL6dOs1TfV8yYStv8AiNC5/wCZuNprdbj3HK1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tJ6r/AO0y6l/7wj/7LZ+N8a3W7DxytV7nq9Xuer1e56vV7nq9Xuer1e56vUgOq8y0/S3MtQ4J&#10;EeFYgxt8Kdzz1erUq/4R1xOPTN1inP2WzPhqj6Rh9z/EcbTW63FOOVq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Wk&#10;9V/9pl1L/wB4R/8AZbPxvjW63YeOVqvc9Xq9z1er3PV6vc9Xq9z1er3PV6gx62TCm6M5uqCL+Xgu&#10;KNb22pJDz1erVE/4R3A/7LHV4/8Ad10P/luTjaa3W4Txyt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Seq/wDtMupf+8I/+y2fjfGt1uw8crVe56vV7nq9Xuer1e56&#10;vV7nq9Xuer1BF6gZjTdBs71AFzHgGMNb22opTz1erVg/4R5f9Wj9Wf8Awb6b/wAtkPG01utvzjla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Wk&#10;9V/9pl1L/wB4R/8AZbPxvjW63YeOVqvc9Xq9z1er3PV6vc9Xq9z1er3PV6gT9S0zU/pyz/UJYlMt&#10;44wv2uKCY681Xq1ev+EesaD0cdVJQPebOcQJ+AwqmI/ieUTW628eOVq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/V3+Oer1e56vVEr/nhSOcM2GcC6CQk&#10;IxGu1mUEqG7bgDbvta1j6vU1ZdzLh2ZKeZ6TdFPSyGCqp5ABLTzABjHKoJsSpDKQSroyuhZGVj6v&#10;Uo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VjG8RqPTBM2NyK0vTN23VIUFmy4&#10;T3nVQCTgxOsgH+8Orj/Qtwo9V6jQ09RT1lPHV0kiyxSqro6MGVlYXVlYaEEagjm69Wb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pM18qx/wDC&#10;zGiRr3ko2UfT/m0kbX6hxvjW63ZuOVqvc9Xq9z1er3PV6vc9Xq9z1er3PV6gE9Vcr0/pe6kzx/aT&#10;K2YGH0jDpyOar1ayf/CPiHb6K+qFRf7Wdgtv+I4TRm/135VNbrbn5et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//1t/jnq9Xuer1e56vUEvUXJWYqyoj&#10;z30zmhpMz0MYRFqC60mIU6sXNBX+WCwQksYZ1VpKaRi6LJG08E/q9UnpT1Zy71Ywapq8LjmoMSwu&#10;c0WLYVWBFrMOrFRXelqo0Zl3bGV45EZopomSaF5InR29XqFH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TKGBVhcHQg89XqIRjlbX+hatbHYo5KnolUPuq4o1Z5MnOxu1REiglsusdZEGuG&#10;m7oDQblotbK9R7qGuosToocSw2ZKimqESWKWJw6OjgMjo6khlYEEEGxGo5uvVK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WkTXzNL/AMLOqJCP8nCy&#10;j/1V8jft43xrdbu3HK1Xuer1e56vV7nq9Xuer1e56vV7nq9RdPWBI8PpK6pTRmzJlHMhB+IwyoI5&#10;qvVrXf8ACPuNx6HepkxHutnqQA/EYRQE/wARyqa3W25y9a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//X3+Oer1e56vV7nq9Xuer1FZ689F85YpjMHXP0&#10;/VNPhfUXBoBAi1TMmH45QozSnBcY8tWYQszM1NUqrS0crGSMPFJUU9RqvUpfTv6i8m+onK1ZiODU&#10;9Rg2PYFUnDswZfxFVjxHB8QRQ70dZEpKm6kPDMhaGeJkmhd43Vj6vUYHm6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CWKOaNoZlDo4KsrC4IOhBB7g89Xqq6x2pxj8NHFnzBRQzV/p1rpi1Z&#10;TRI8s2RJZDdqqnjUM8mWXY3liUXw0kvGDRbkpdbK9VnOFYrheO4XTY3glTFWUVZFHPT1EEiyRSxS&#10;KHjkjkQlXR1IKsCQQQQbc3Xqn8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0g6r/ALTPab/l2f8A2Vr8b41ut3zjlar3PV6vc9Xq9z1er3PV6vc9Xq9z1eos&#10;vrVd4/Rt1akjNmXJmaCCPAjCqi3NV6tcf/hH9/1Yh1I/8H2o/wDLNhvKpr1baXL1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/9Df456vV7nq9Xuer1e5&#10;6vV7nq9RDPVX6ZeoGN5opfVN6TKymwLq/l6mFOq1RZMMzLhqMZGwDHhGLtESWNLUgGWjmYul43mj&#10;k1XqEL0jer3p/wCrjJNdimBUtTl7NOW6o4ZmnK2KBUxTAsSQe/SVkSmzI1i0E6XinjtJGxFwvq9R&#10;seb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YKmmpq2mko6yNZoZlZHR1DKysLMrKdCCN&#10;CD356vVThj0uZPwk8xyZkwuCpxb0u4rUl66jhSSoqentRM13q6SNQ0kuWJZDeWBQTh7EvEDTlo0r&#10;sr1XA4FjuCZowSjzLlqsgxDDsQgiqaWqppUlhnhlQSRTQyxko8boQyspIIIINuWr1Ov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SDqv+0z2m/5dn/2Vr8b41ut3&#10;zjlar3PV6vc9Xq9z1er3PV6vc9Xq9z1eoq3rqZk9EXWN0NiMj5sII/71FTzRr1a8v/CQL/s351C/&#10;8KFW/wDlkwnlU1utsPl61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/9Hf456vV7nq9Xuer1e56vV7nq9Xuer1Vj+tX0cdScfzxRetP0S1tPlzrllimFOY&#10;6himF5rwtG3vl/H0UgOja/K1Bs9PJYhlXVNV6hi9EPrh6b+tnp9XYvgVJU5azjlep/lmbcpYmNmK&#10;YDiaXElLVRkKXiYqxgnUbJkFxZ1dE8DNeo63N1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omIYfQYtQT4XikEdTS1MbxTQyorxyRupV0dGBVlZSQQRYjQ89Xqoqx85x/BazjJmXBoKzHfSVj1&#10;YXrqKFJamr6c1dTJdqqkjXdJNlqaVryQqC1GxLRDaSkldleq8TLGZ8uZ1y5QZwyfX0+KYTilPDV0&#10;dZSTJNBUQTIJIpoZYyUeN0IZWUkEG45avU+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/9Lf456vV7nq9Xuer1e56vV7nq9Xuer1e56v&#10;VUf69/Qt1PzB1BovXn6CK2nyz19yrTCF4pjswzN2Fx2Z8Bx2MMqvuUWpqgkNEwUF0CxyQVIr1Dv6&#10;AfxAumHrz6b12K4JR1GVs8ZVqP5bm/J+Jgx4ngeJJdZYKiJ1VnhZ1byZgoEgBBCSLJGmwZr1H55u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U3YvhGE5gwmqwDHqWGuoa6GSnqaaojWWKaKVS&#10;kkUsbgq6OpKspBBBIItz1eqnH/hPnOkv4TXTeCFRHDT1+dYYUHZIkzZi4jjHsVFsqgaAAAcqK9Vz&#10;/L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//09/jnq9Xuer1e56vV7nq9Xuer1e5&#10;6vV7nq9Xuer1Ur/iMfh79VMd6j0f4h/4eFbDlf1B5Tp9k0D2XD834ZGo34LjMe5UeRkULBMxBBCI&#10;zpthmp6kV6jG/hx/iQ9K/wAQnpnW1+FUk2VOoGVJv5fnDJ2JXjxHBsQjJjlR4pArvTtIrCKXaL2K&#10;OqSq6LsGa9VjfN1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qR/wDhO3WGu/CX6fS22j+Z&#10;51sPg2acUfX7+VFeq7jl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//9Tf456vV7nq9Xuer1e56vV7nq9Xuer1e56vV7nq9Xuer1a/H4tn&#10;oMzjlHGaz8Wb0I4vDkbrX00wyrxLGbragzPg1DTmarocVhWyyzLTxWjdh74VY2ZWSCWCpr1WiegD&#10;1Vr63/RxkH1U/wAp/kUmccONTNQCbzlgninkpahEl2qWj82JihIB2kXF783XqOHzd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or/4Td1prvwjOn8ttoGJ5vt9DZixB9f+QuVFeq9Tl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/9Xf456vV7nq9Xuer1e56vV7nq9Xuer1e56vV7nq9Xuer1E8/EPleD0Adc5ojZk6fZzYH4jB&#10;asjmq9RMf+E+8yz/AIPPRJ07DDsWXX2rjdep/Mc0K9VyPL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qg//hM7WfO/hBZBktYDFM12+hscq31+/lRXqvw5a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VNfir/hdZS/EL6c4dmjJWIf1N6yZ&#10;FcV+TM20zPFPS1ULieOlqZYf0ppJJQCCt3gktLGCd6SVImvUhvwofxJs2+puDHPSR6v8N/qf6i+l&#10;9qXM2DTqkX8xhj2rHjWHqvuSQzBkaTyropdJI/0MsXPA16rnuWr1e56vV7nq9Xuer1e56vV7nq9V&#10;SP4qv4ly+iHJuD9JeiGFf12679SH/l+S8rU6+bI80reUMSrY1IK0cDXtcr5rgoGVFlliqTFeph/C&#10;h/C/f0WYHjPX/wBQ+KDO/qB6kM1bm7M07ec0TTMJWwugkIGymiYDeyhfNZVO1Y44Y4/AV6rjOW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UV+Jp+G5i3qhqsv&#10;+qf0tYsmRvUP00PzOVswpZI6yNNzPguLWBE1FUBnUbwwj3uCGiklR6kV6h5/D49cNH6zemFfBnTB&#10;pMmdUckVK4PnnKVVdanCcUVb7kViTJRVYBlpZgWWSPQMzI9tivUfzm69Xuer1e56vV7nq9RAvxFP&#10;X7kD8P7okmeMXopcyZxzFULhOUMq0W567HMWmskFLBFGGk8pWZTNIFOxSFUNI8aPomK9RTfwxPw5&#10;eofTLOmM/iAevKrizR6jOoaeZWSe69LlqgkW0WB4SLsieXFaOWRCRYeUjMgeSfQFeq6/l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r99UfpNzLjPU7CvWT6W&#10;3psH6wZYpzSSLM5hocz4Pu3zZexp0BIRiN1JVbWeknCuA0ZkjbVeo13Rnq5l7rZkSnzrgUFTh8u+&#10;Smr8NroxFW4dXQnbU0FbCCwSeB9DYsjqVkiZ4nR29XqFTm69Xuer1F/9TvqW6Yekro1inWzqxPKt&#10;BQeXDTUlLEZq3Ea6dhFR4bh1Mvv1FZVzERxRr3JuSqhmGq9Ve3os9GHVDqB1wm/Eo9ftLFJ1Xxan&#10;anytlnzBPRZGwWS5jw+mJG2XFZkYmtqgL7maOPam7dqvVcTy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Uio8i4TRZ2lz5g3+h1tdEkOIBB7l&#10;YkSkQPKug86H7KSd9hKNuATZ6vUteer1JXPOeMp9Ncn4ln7PdfFhmD4RBJU1dVMTsjiQXY2ALMT2&#10;VVBZiQqgkgc9XqIx0q6GZs9QvWbD/WP6nsNkojgnm/1AyhVqCMBgmXY+M4lFco2P1sZsRqKGE/Lx&#10;nzWqJH1XqsR5u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oFcQyE3U&#10;zOFDmfPMZODYFOlThOGOPdkrIzePE61D9p4TrSQkWib/AEh7z+SKX1eoa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Ll1Y9HfpG69Y2mZeufSzKGdMSjBCVeO5awzEZ1BVEIEtZTyOLqiL37Ko7AW1XqEvpp0k6U9F8&#10;tpk3o7ljCcp4PGbpQ4Nh1NQUykC11gpY0jGmnbm69Qh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//9Df456vV7nq9Xuer1e56vV7nq9Xuer1e56vV7nq9Xuer1AB6sIjP6WepcCruL5V&#10;zCu323w6cW+vmq9RMvwSYRB+E90JQG98r0rf8hSSN+V+aFeq0zl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/R3+Oer1e56vV7nq9Xuer1e56vV7nq9Xuer1e56vV7nq9QKepSE1Hp&#10;zz/TqbGTLeOLf6aGYc1XqJj+DBCIPwqegyBdt8oYY1v+JKWv9d788K9VnPN1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//1d/j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/9bf456vV7nq9Xuer1e5&#10;6vV7nq9Xuer1e56vV7nq9Xuer1e56vV7nq9Xuer1e56vV7nq9Xuer1e56vV7nq9Rd/Uv6sfTt6PO&#10;nknVH1I5socrYQCUhNS5aeqlA3fL0NJEGqKucjURwo721tYE81XqKd6BvxaPSl+Ibi2OZP6US4hg&#10;GaMDZ5XwDMFPHR4jPQbtsWJ0sSSyLNTPcB9rF4WIWZU3IX9Neqznm6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rr/8ACpL/ALNJ5h/8GHLf/lXyhr1fMV41W69z1er3PV6v&#10;c9Xq9z1er3PV6vc9Xq9z1er3PV6vc9Xq9z1er3PV6vc9Xq9z1er3PV6vc9Xq9z1er3PV6vc9Xq9z&#10;1er3PV6vc9Xq9z1er3PV6vc9Xq9z1er3PV6vc9Xq9z1er3PV6vc9Xq9z1er3PV6vc9Xq9z1er3PV&#10;6vc9Xq+lj/wlB/7NYzf+Dpj/AP5T0PHRWq2YeX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/0t/jnq9Xuer1e56v&#10;V7nq9Xuer1e56vV7nq9Xuer1e56vV7nq9Xuer1Ujf8KAczSYF+H/ACYWjbRjWYsHomHtCCest98A&#10;P1c1WxWjlz1X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f/9Pf456vV7nq9Xue&#10;r1e56vV7nq9Xuer1e56vV7nq9Xuer1e56vV7nq9WuP8A8KRs2tRenTp9kUGwxLMc1cR7fkqGWH8v&#10;muaqwrTx56r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//1N/jnq9Xuer1e56vV7nq9Xuer1e56vV7nq9Xuer1e56vV7nq9Xuer1aov/ClnNEM&#10;2PdIslxH9JTU+Yq2QX/dnehiiNvgYn5qrCtXPnqt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//V3+Oer1e56vV7nq9Xuer1e56vV7nq9Xuer1e56vV7nq9Xuer1e56vVphf&#10;8KNcfWt9YmU8vRPuWgyhSyMo/defEa+4PxKIh+gjmqsK19ueq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//W3+Oer1e56vV7nq9Xuer1e56vV7nq9Xuer1e56vV7nq9Xuer1e56vVod/&#10;jrZhkxr8R7NeGu1xhGH4FSKPYGw6Grt98xP181VxVPvPVu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f//V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/1t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//9f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//Q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/9Lf456vV7nq9Xuer1e56vV7nq9Xuer1e56vV7nq9Xuer1e56vV7&#10;nq9Xuer1e56vV7nq9Xuer1e56vV7nq9Xuer1e56vV7nq9Xuer1e56vV7nq9VLP4OkjSZr9Xhc3I9&#10;QeeR9QosKA/IcqK9V03L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/T3+Oer1e56vV7nq9Xuer1e56v&#10;V7nq9Xuer1e56vV7nq9Xuer1e56vV7nq9Xuer1e56vV7nq9Xuer1e56vV7nq9Xuer1e56vV7nq9X&#10;uer1e56vVSR+DYQc9+sEjX/p4DO3/lLh/KivVdvy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f/U3+Oer1e56vV7nq9Xuer1&#10;e56vV7nq9Xuer1e56vV7nq9Xuer1e56vV7nq9Xuer1e56vV7nq9Xuer1e56vV7nq9Xuer1e56vV7&#10;nq9Xuer1e56vVRt+C1Khzx6xYQfeX1B57Yj4GKiA/geVFeq8nlq9Xuer1e56vV7nq9Xuer1e56vV&#10;7nq9WKeZaeB6h7kIpY272Avz1erL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f/09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/9Lf4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f/0d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/9L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//T3+O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" stroked="f">
                <v:fill r:id="rId9" o:title="" rotate="t" type="frame"/>
                <v:textbox>
                  <w:txbxContent>
                    <w:p w14:paraId="06E2DDCD" w14:textId="77777777" w:rsidR="00625008" w:rsidRDefault="00625008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896452">
        <w:t>Vorbehandlung/Demontage</w:t>
      </w:r>
    </w:p>
    <w:p w14:paraId="621E1B5F" w14:textId="77777777" w:rsidR="009C33A8" w:rsidRPr="009C33A8" w:rsidRDefault="009C33A8" w:rsidP="009C33A8">
      <w:pPr>
        <w:pStyle w:val="Text"/>
      </w:pPr>
    </w:p>
    <w:p w14:paraId="380CF2C4" w14:textId="77777777" w:rsidR="00E97711" w:rsidRDefault="00E97711" w:rsidP="00E97711">
      <w:pPr>
        <w:pStyle w:val="Aufgabennummer"/>
        <w:framePr w:wrap="around"/>
      </w:pPr>
      <w:r w:rsidRPr="00F179D8">
        <w:lastRenderedPageBreak/>
        <w:t>Aufgabe</w:t>
      </w:r>
      <w:r>
        <w:t xml:space="preserve"> // </w:t>
      </w:r>
      <w:proofErr w:type="spellStart"/>
      <w:r>
        <w:t>Infotext</w:t>
      </w:r>
      <w:proofErr w:type="spellEnd"/>
    </w:p>
    <w:p w14:paraId="63CA0837" w14:textId="77777777" w:rsidR="00E97711" w:rsidRDefault="00E97711" w:rsidP="00E97711">
      <w:pPr>
        <w:pStyle w:val="Text"/>
      </w:pPr>
      <w:r>
        <w:t>Wenn die so vorbereitete Karosserie in der gleic</w:t>
      </w:r>
      <w:r w:rsidR="002E6B7E">
        <w:t>hen Anlage weiter</w:t>
      </w:r>
      <w:r>
        <w:t>bearbeitet wird, kommt sie zum Schredder. Muss sie noch transportiert werden, dann wird die Karosserie zusammengepresst.</w:t>
      </w:r>
    </w:p>
    <w:p w14:paraId="58AA1CF7" w14:textId="77777777" w:rsidR="00E97711" w:rsidRDefault="00E97711" w:rsidP="00E97711">
      <w:pPr>
        <w:pStyle w:val="Text"/>
      </w:pPr>
    </w:p>
    <w:p w14:paraId="11261AA8" w14:textId="77777777" w:rsidR="00E97711" w:rsidRDefault="00E97711" w:rsidP="00E97711">
      <w:pPr>
        <w:pStyle w:val="Text"/>
      </w:pPr>
      <w:r>
        <w:t xml:space="preserve">Im </w:t>
      </w:r>
      <w:r w:rsidRPr="00E97711">
        <w:rPr>
          <w:b/>
        </w:rPr>
        <w:t>Schredder</w:t>
      </w:r>
      <w:r>
        <w:t xml:space="preserve"> wird die Karosse in kleine Teile zerkleinert. Anschließend werden die kleinen </w:t>
      </w:r>
      <w:proofErr w:type="spellStart"/>
      <w:r>
        <w:t>Stücke</w:t>
      </w:r>
      <w:proofErr w:type="spellEnd"/>
      <w:r>
        <w:t xml:space="preserve"> sortiert,</w:t>
      </w:r>
    </w:p>
    <w:p w14:paraId="7DD95A39" w14:textId="77777777" w:rsidR="00E97711" w:rsidRDefault="00E97711" w:rsidP="00E97711">
      <w:pPr>
        <w:pStyle w:val="Text"/>
      </w:pPr>
      <w:r>
        <w:t>damit sie möglichst effektiv aufbereitet werden können.</w:t>
      </w:r>
    </w:p>
    <w:p w14:paraId="16672995" w14:textId="77777777" w:rsidR="00E97711" w:rsidRDefault="00E97711" w:rsidP="00E97711">
      <w:pPr>
        <w:pStyle w:val="Text"/>
      </w:pPr>
    </w:p>
    <w:p w14:paraId="0EB2E9C3" w14:textId="77777777" w:rsidR="009C33A8" w:rsidRDefault="00E97711" w:rsidP="00E97711">
      <w:pPr>
        <w:pStyle w:val="Text"/>
      </w:pPr>
      <w:r>
        <w:t xml:space="preserve">Das </w:t>
      </w:r>
      <w:r w:rsidRPr="00E97711">
        <w:rPr>
          <w:b/>
        </w:rPr>
        <w:t>Sortieren</w:t>
      </w:r>
      <w:r>
        <w:t xml:space="preserve"> geschieht mit starken </w:t>
      </w:r>
      <w:r w:rsidRPr="00E97711">
        <w:rPr>
          <w:b/>
        </w:rPr>
        <w:t>Elektromagneten</w:t>
      </w:r>
      <w:r w:rsidR="002E6B7E">
        <w:t xml:space="preserve">, die </w:t>
      </w:r>
      <w:r>
        <w:t xml:space="preserve">Eisen und Stahl </w:t>
      </w:r>
      <w:r w:rsidR="002E6B7E">
        <w:t xml:space="preserve">vollständig </w:t>
      </w:r>
      <w:r>
        <w:t>herausholen. Die restlichen</w:t>
      </w:r>
      <w:r w:rsidR="00845297">
        <w:t xml:space="preserve"> </w:t>
      </w:r>
      <w:r>
        <w:t xml:space="preserve">Teile kommen in eine </w:t>
      </w:r>
      <w:r w:rsidRPr="00E97711">
        <w:rPr>
          <w:b/>
        </w:rPr>
        <w:t>Schwimm-Sink-Anlage</w:t>
      </w:r>
      <w:r>
        <w:t xml:space="preserve"> und werden getrennt in Kunststoffe und Buntmetalle wie Kupfer oder Zink.</w:t>
      </w:r>
    </w:p>
    <w:p w14:paraId="00BE8CE6" w14:textId="77777777" w:rsidR="00FA5365" w:rsidRDefault="00FA5365">
      <w:r>
        <w:br w:type="page"/>
      </w:r>
    </w:p>
    <w:p w14:paraId="293009BB" w14:textId="77777777" w:rsidR="007E2691" w:rsidRDefault="007E2691" w:rsidP="007E2691">
      <w:pPr>
        <w:pStyle w:val="Aufgabennummer"/>
        <w:framePr w:wrap="around"/>
      </w:pPr>
      <w:r w:rsidRPr="00F179D8">
        <w:lastRenderedPageBreak/>
        <w:t>Aufgabe</w:t>
      </w:r>
      <w:r>
        <w:t xml:space="preserve"> // </w:t>
      </w:r>
      <w:r w:rsidRPr="007E2691">
        <w:t>Experimentanleitung</w:t>
      </w:r>
    </w:p>
    <w:p w14:paraId="32F20AED" w14:textId="77777777" w:rsidR="00FA5365" w:rsidRDefault="00FA5365" w:rsidP="00FA5365">
      <w:pPr>
        <w:pStyle w:val="Headline"/>
      </w:pPr>
      <w:r w:rsidRPr="00FA5365">
        <w:t>Wir bauen eine Sortieranlage</w:t>
      </w:r>
      <w:bookmarkStart w:id="0" w:name="_GoBack"/>
      <w:bookmarkEnd w:id="0"/>
    </w:p>
    <w:p w14:paraId="0A99E9B9" w14:textId="77777777" w:rsidR="00FA5365" w:rsidRDefault="00FA5365" w:rsidP="00FA5365">
      <w:pPr>
        <w:pStyle w:val="Text"/>
      </w:pPr>
      <w:r>
        <w:t xml:space="preserve">Damit ihr versteht wie das Sortieren funktioniert, sollt ihr so eine Sortieranlage als Modellexperiment aufbauen und selbst eine Stofftrennung </w:t>
      </w:r>
      <w:proofErr w:type="spellStart"/>
      <w:r>
        <w:t>durchführen</w:t>
      </w:r>
      <w:proofErr w:type="spellEnd"/>
      <w:r>
        <w:t>.</w:t>
      </w:r>
    </w:p>
    <w:p w14:paraId="4DA82234" w14:textId="77777777" w:rsidR="00FA5365" w:rsidRDefault="00FA5365" w:rsidP="00FA5365">
      <w:pPr>
        <w:pStyle w:val="Subline"/>
      </w:pPr>
    </w:p>
    <w:p w14:paraId="46350BBB" w14:textId="77777777" w:rsidR="00FA5365" w:rsidRDefault="00FA5365" w:rsidP="00FA5365">
      <w:pPr>
        <w:pStyle w:val="Subline"/>
      </w:pPr>
      <w:r>
        <w:t>Dazu braucht ihr</w:t>
      </w:r>
    </w:p>
    <w:p w14:paraId="7C0FD734" w14:textId="77777777" w:rsidR="00FA5365" w:rsidRDefault="00EE3F87" w:rsidP="00FA5365">
      <w:pPr>
        <w:pStyle w:val="Text"/>
      </w:pPr>
      <w:proofErr w:type="spellStart"/>
      <w:r>
        <w:t>f</w:t>
      </w:r>
      <w:r w:rsidR="00FA5365">
        <w:t>ür</w:t>
      </w:r>
      <w:proofErr w:type="spellEnd"/>
      <w:r w:rsidR="00FA5365">
        <w:t xml:space="preserve"> das Gemenge der kleinen Teile:</w:t>
      </w:r>
    </w:p>
    <w:p w14:paraId="06BFD0AB" w14:textId="77777777" w:rsidR="00FA5365" w:rsidRDefault="00EE3F87" w:rsidP="00FA5365">
      <w:pPr>
        <w:pStyle w:val="Auflistung"/>
      </w:pPr>
      <w:r>
        <w:t>k</w:t>
      </w:r>
      <w:r w:rsidR="00FA5365">
        <w:t>leine Eisennägel oder Reißzwecken</w:t>
      </w:r>
    </w:p>
    <w:p w14:paraId="07B4DD75" w14:textId="77777777" w:rsidR="00FA5365" w:rsidRDefault="00EE3F87" w:rsidP="00FA5365">
      <w:pPr>
        <w:pStyle w:val="Auflistung"/>
      </w:pPr>
      <w:r>
        <w:t>e</w:t>
      </w:r>
      <w:r w:rsidR="00FA5365">
        <w:t xml:space="preserve">inige </w:t>
      </w:r>
      <w:proofErr w:type="spellStart"/>
      <w:r w:rsidR="00FA5365">
        <w:t>Stücke</w:t>
      </w:r>
      <w:proofErr w:type="spellEnd"/>
      <w:r w:rsidR="00FA5365">
        <w:t xml:space="preserve"> Kupferdraht</w:t>
      </w:r>
    </w:p>
    <w:p w14:paraId="40A080DC" w14:textId="77777777" w:rsidR="00FA5365" w:rsidRDefault="00FA5365" w:rsidP="00FA5365">
      <w:pPr>
        <w:pStyle w:val="Auflistung"/>
      </w:pPr>
      <w:r>
        <w:t>Polystyrol-Schnipsel (von einem Joghurtbecher)</w:t>
      </w:r>
    </w:p>
    <w:p w14:paraId="687C49F7" w14:textId="77777777" w:rsidR="00FA5365" w:rsidRDefault="00FA5365" w:rsidP="00FA5365">
      <w:pPr>
        <w:pStyle w:val="Auflistung"/>
      </w:pPr>
      <w:r>
        <w:t xml:space="preserve">Polyethylen-Schnipsel (von Kunststoffrohr oder </w:t>
      </w:r>
      <w:proofErr w:type="spellStart"/>
      <w:r>
        <w:t>Plastiktüte</w:t>
      </w:r>
      <w:proofErr w:type="spellEnd"/>
      <w:r>
        <w:t>)</w:t>
      </w:r>
    </w:p>
    <w:p w14:paraId="032E84F7" w14:textId="77777777" w:rsidR="00CB6081" w:rsidRDefault="00CB6081" w:rsidP="00CB6081">
      <w:pPr>
        <w:pStyle w:val="Auflistung"/>
        <w:numPr>
          <w:ilvl w:val="0"/>
          <w:numId w:val="0"/>
        </w:numPr>
        <w:ind w:left="170" w:hanging="170"/>
      </w:pPr>
    </w:p>
    <w:p w14:paraId="2AAFB15A" w14:textId="77777777" w:rsidR="00CB6081" w:rsidRDefault="00CB6081" w:rsidP="00CB6081">
      <w:pPr>
        <w:pStyle w:val="Text"/>
      </w:pPr>
      <w:r>
        <w:t>Außerdem:</w:t>
      </w:r>
    </w:p>
    <w:p w14:paraId="31339753" w14:textId="77777777" w:rsidR="00CB6081" w:rsidRDefault="00EE3F87" w:rsidP="00CB6081">
      <w:pPr>
        <w:pStyle w:val="Auflistung"/>
        <w:ind w:hanging="170"/>
      </w:pPr>
      <w:r>
        <w:t>e</w:t>
      </w:r>
      <w:r w:rsidR="00CB6081">
        <w:t xml:space="preserve">inen Magneten und eine kleine </w:t>
      </w:r>
      <w:proofErr w:type="spellStart"/>
      <w:r w:rsidR="00CB6081">
        <w:t>Plastiktüte</w:t>
      </w:r>
      <w:proofErr w:type="spellEnd"/>
    </w:p>
    <w:p w14:paraId="23411C87" w14:textId="77777777" w:rsidR="00CB6081" w:rsidRDefault="00EE3F87" w:rsidP="00CB6081">
      <w:pPr>
        <w:pStyle w:val="Auflistung"/>
        <w:ind w:hanging="170"/>
      </w:pPr>
      <w:r>
        <w:t>e</w:t>
      </w:r>
      <w:r w:rsidR="00CB6081">
        <w:t>ine Untertasse</w:t>
      </w:r>
    </w:p>
    <w:p w14:paraId="13F02490" w14:textId="77777777" w:rsidR="00CB6081" w:rsidRDefault="00EE3F87" w:rsidP="00CB6081">
      <w:pPr>
        <w:pStyle w:val="Auflistung"/>
        <w:ind w:hanging="170"/>
      </w:pPr>
      <w:r>
        <w:t>z</w:t>
      </w:r>
      <w:r w:rsidR="00CB6081">
        <w:t>wei Trinkgläser</w:t>
      </w:r>
    </w:p>
    <w:p w14:paraId="7EB760A8" w14:textId="77777777" w:rsidR="00CB6081" w:rsidRDefault="00CB6081" w:rsidP="00CB6081">
      <w:pPr>
        <w:pStyle w:val="Auflistung"/>
        <w:ind w:hanging="170"/>
      </w:pPr>
      <w:r>
        <w:t>Kochsalz</w:t>
      </w:r>
    </w:p>
    <w:p w14:paraId="5C03FDA6" w14:textId="77777777" w:rsidR="00CB6081" w:rsidRDefault="00EE3F87" w:rsidP="00CB6081">
      <w:pPr>
        <w:pStyle w:val="Auflistung"/>
      </w:pPr>
      <w:r>
        <w:t>e</w:t>
      </w:r>
      <w:r w:rsidR="00CB6081">
        <w:t>inen Kaffeelöffel</w:t>
      </w:r>
    </w:p>
    <w:p w14:paraId="2026A372" w14:textId="77777777" w:rsidR="00CB6081" w:rsidRDefault="00CB6081" w:rsidP="00CB6081">
      <w:pPr>
        <w:pStyle w:val="Auflistung"/>
        <w:numPr>
          <w:ilvl w:val="0"/>
          <w:numId w:val="0"/>
        </w:numPr>
        <w:ind w:left="170" w:hanging="170"/>
      </w:pPr>
    </w:p>
    <w:p w14:paraId="0559139A" w14:textId="77777777" w:rsidR="00CB6081" w:rsidRDefault="00CB6081" w:rsidP="00CB6081">
      <w:pPr>
        <w:pStyle w:val="Subline"/>
      </w:pPr>
      <w:r>
        <w:t>Das bereitet ihr vor</w:t>
      </w:r>
    </w:p>
    <w:p w14:paraId="45519D7D" w14:textId="77777777" w:rsidR="00CB6081" w:rsidRDefault="00CB6081" w:rsidP="00CB6081">
      <w:pPr>
        <w:pStyle w:val="Auflistung"/>
        <w:ind w:hanging="170"/>
      </w:pPr>
      <w:r>
        <w:t>Mischt die kleinen Teile der vier Materialien auf der Untertasse.</w:t>
      </w:r>
    </w:p>
    <w:p w14:paraId="67139422" w14:textId="77777777" w:rsidR="00CB6081" w:rsidRDefault="00CB6081" w:rsidP="00CB6081">
      <w:pPr>
        <w:pStyle w:val="Auflistung"/>
        <w:ind w:hanging="170"/>
      </w:pPr>
      <w:proofErr w:type="spellStart"/>
      <w:r>
        <w:t>Füllt</w:t>
      </w:r>
      <w:proofErr w:type="spellEnd"/>
      <w:r>
        <w:t xml:space="preserve"> das erste Trinkglas zu 3/4 mit Wasser und gebt so viel Salz dazu, bis sich nichts mehr auflöst.</w:t>
      </w:r>
    </w:p>
    <w:p w14:paraId="7526C061" w14:textId="77777777" w:rsidR="00CB6081" w:rsidRDefault="00CB6081" w:rsidP="00CB6081">
      <w:pPr>
        <w:pStyle w:val="Auflistung"/>
      </w:pPr>
      <w:proofErr w:type="spellStart"/>
      <w:r>
        <w:t>Füllt</w:t>
      </w:r>
      <w:proofErr w:type="spellEnd"/>
      <w:r>
        <w:t xml:space="preserve"> das zweite Trinkglas einfach nur mit Wasser.</w:t>
      </w:r>
    </w:p>
    <w:p w14:paraId="6AAF35E2" w14:textId="77777777" w:rsidR="00817A7A" w:rsidRDefault="00817A7A" w:rsidP="00D61FFC">
      <w:pPr>
        <w:pStyle w:val="Auflistung"/>
        <w:numPr>
          <w:ilvl w:val="0"/>
          <w:numId w:val="0"/>
        </w:numPr>
        <w:ind w:left="170" w:hanging="170"/>
      </w:pPr>
    </w:p>
    <w:p w14:paraId="5EB307A0" w14:textId="77777777" w:rsidR="00184BF5" w:rsidRDefault="00184BF5" w:rsidP="00184BF5">
      <w:pPr>
        <w:pStyle w:val="Subline"/>
      </w:pPr>
      <w:r>
        <w:t xml:space="preserve">  </w:t>
      </w:r>
      <w:r w:rsidRPr="00184BF5">
        <w:t xml:space="preserve">So </w:t>
      </w:r>
      <w:proofErr w:type="spellStart"/>
      <w:r w:rsidRPr="00184BF5">
        <w:t>führt</w:t>
      </w:r>
      <w:proofErr w:type="spellEnd"/>
      <w:r w:rsidRPr="00184BF5">
        <w:t xml:space="preserve"> ihr die Stofftrennung durch:</w:t>
      </w:r>
      <w:r>
        <w:tab/>
        <w:t xml:space="preserve">         </w:t>
      </w:r>
      <w:r w:rsidRPr="00184BF5">
        <w:t>Das könnt ihr beobachten: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Ind w:w="108" w:type="dxa"/>
        <w:tblLook w:val="04A0" w:firstRow="1" w:lastRow="0" w:firstColumn="1" w:lastColumn="0" w:noHBand="0" w:noVBand="1"/>
      </w:tblPr>
      <w:tblGrid>
        <w:gridCol w:w="4603"/>
        <w:gridCol w:w="4603"/>
      </w:tblGrid>
      <w:tr w:rsidR="00184BF5" w14:paraId="6663D566" w14:textId="77777777" w:rsidTr="00817A7A">
        <w:tc>
          <w:tcPr>
            <w:tcW w:w="4603" w:type="dxa"/>
          </w:tcPr>
          <w:p w14:paraId="15386DE1" w14:textId="77777777" w:rsidR="00184BF5" w:rsidRDefault="00184BF5" w:rsidP="00817A7A">
            <w:pPr>
              <w:pStyle w:val="Text"/>
            </w:pPr>
            <w:r>
              <w:t xml:space="preserve">Steckt den Magneten in die kleine </w:t>
            </w:r>
            <w:proofErr w:type="spellStart"/>
            <w:r>
              <w:t>Plastiktüte</w:t>
            </w:r>
            <w:proofErr w:type="spellEnd"/>
            <w:r>
              <w:t xml:space="preserve"> und</w:t>
            </w:r>
          </w:p>
          <w:p w14:paraId="30DC01AB" w14:textId="77777777" w:rsidR="00184BF5" w:rsidRDefault="00184BF5" w:rsidP="00817A7A">
            <w:pPr>
              <w:pStyle w:val="Text"/>
            </w:pPr>
            <w:proofErr w:type="spellStart"/>
            <w:r>
              <w:t>führt</w:t>
            </w:r>
            <w:proofErr w:type="spellEnd"/>
            <w:r>
              <w:t xml:space="preserve"> ihn </w:t>
            </w:r>
            <w:proofErr w:type="spellStart"/>
            <w:r>
              <w:t>über</w:t>
            </w:r>
            <w:proofErr w:type="spellEnd"/>
            <w:r>
              <w:t xml:space="preserve"> die gemischten Teile</w:t>
            </w:r>
          </w:p>
          <w:p w14:paraId="0338C80E" w14:textId="77777777" w:rsidR="00184BF5" w:rsidRDefault="00184BF5" w:rsidP="00817A7A"/>
          <w:p w14:paraId="345F66C7" w14:textId="77777777" w:rsidR="00184BF5" w:rsidRDefault="00184BF5" w:rsidP="00817A7A"/>
          <w:p w14:paraId="4AF6A1C8" w14:textId="77777777" w:rsidR="00184BF5" w:rsidRDefault="00184BF5" w:rsidP="00817A7A"/>
        </w:tc>
        <w:tc>
          <w:tcPr>
            <w:tcW w:w="4603" w:type="dxa"/>
          </w:tcPr>
          <w:p w14:paraId="72A95D0E" w14:textId="77777777" w:rsidR="00184BF5" w:rsidRDefault="00184BF5" w:rsidP="00817A7A"/>
        </w:tc>
      </w:tr>
      <w:tr w:rsidR="00184BF5" w14:paraId="282F8C7A" w14:textId="77777777" w:rsidTr="00817A7A">
        <w:tc>
          <w:tcPr>
            <w:tcW w:w="4603" w:type="dxa"/>
          </w:tcPr>
          <w:p w14:paraId="1EFE98E0" w14:textId="77777777" w:rsidR="00184BF5" w:rsidRDefault="00184BF5" w:rsidP="00817A7A">
            <w:pPr>
              <w:pStyle w:val="Text"/>
            </w:pPr>
            <w:r>
              <w:t>Gebt den Rest der kleinen Teile in das erste</w:t>
            </w:r>
          </w:p>
          <w:p w14:paraId="283B95A7" w14:textId="77777777" w:rsidR="00184BF5" w:rsidRDefault="00184BF5" w:rsidP="00817A7A">
            <w:pPr>
              <w:pStyle w:val="Text"/>
            </w:pPr>
            <w:r>
              <w:t>Trinkglas (Salzwasser)</w:t>
            </w:r>
          </w:p>
          <w:p w14:paraId="10E8FE10" w14:textId="77777777" w:rsidR="00184BF5" w:rsidRDefault="00184BF5" w:rsidP="00817A7A"/>
          <w:p w14:paraId="55676FD9" w14:textId="77777777" w:rsidR="00184BF5" w:rsidRDefault="00184BF5" w:rsidP="00817A7A"/>
          <w:p w14:paraId="7C3AAEF8" w14:textId="77777777" w:rsidR="00184BF5" w:rsidRDefault="00184BF5" w:rsidP="00817A7A"/>
          <w:p w14:paraId="725769CF" w14:textId="77777777" w:rsidR="00184BF5" w:rsidRDefault="00184BF5" w:rsidP="00817A7A"/>
        </w:tc>
        <w:tc>
          <w:tcPr>
            <w:tcW w:w="4603" w:type="dxa"/>
          </w:tcPr>
          <w:p w14:paraId="1E832502" w14:textId="77777777" w:rsidR="00184BF5" w:rsidRDefault="00184BF5" w:rsidP="00817A7A"/>
        </w:tc>
      </w:tr>
      <w:tr w:rsidR="00184BF5" w14:paraId="720D62C1" w14:textId="77777777" w:rsidTr="00817A7A">
        <w:tc>
          <w:tcPr>
            <w:tcW w:w="4603" w:type="dxa"/>
          </w:tcPr>
          <w:p w14:paraId="432CFA7D" w14:textId="77777777" w:rsidR="00184BF5" w:rsidRDefault="00184BF5" w:rsidP="00817A7A">
            <w:pPr>
              <w:pStyle w:val="Text"/>
            </w:pPr>
            <w:r w:rsidRPr="00184BF5">
              <w:t>Fischt mit dem Löffel ab was oben schwimmt</w:t>
            </w:r>
          </w:p>
          <w:p w14:paraId="2F9262E8" w14:textId="77777777" w:rsidR="00184BF5" w:rsidRDefault="00184BF5" w:rsidP="00817A7A">
            <w:pPr>
              <w:pStyle w:val="Text"/>
            </w:pPr>
          </w:p>
          <w:p w14:paraId="1DE91B6D" w14:textId="77777777" w:rsidR="00184BF5" w:rsidRDefault="00184BF5" w:rsidP="00817A7A"/>
          <w:p w14:paraId="12CDE078" w14:textId="77777777" w:rsidR="00184BF5" w:rsidRDefault="00184BF5" w:rsidP="00817A7A"/>
          <w:p w14:paraId="7F291416" w14:textId="77777777" w:rsidR="00184BF5" w:rsidRDefault="00184BF5" w:rsidP="00817A7A"/>
        </w:tc>
        <w:tc>
          <w:tcPr>
            <w:tcW w:w="4603" w:type="dxa"/>
          </w:tcPr>
          <w:p w14:paraId="65F48E8B" w14:textId="77777777" w:rsidR="00184BF5" w:rsidRDefault="00184BF5" w:rsidP="00817A7A"/>
        </w:tc>
      </w:tr>
      <w:tr w:rsidR="00184BF5" w14:paraId="48F9913E" w14:textId="77777777" w:rsidTr="00817A7A">
        <w:tc>
          <w:tcPr>
            <w:tcW w:w="4603" w:type="dxa"/>
          </w:tcPr>
          <w:p w14:paraId="06927469" w14:textId="77777777" w:rsidR="00184BF5" w:rsidRDefault="00184BF5" w:rsidP="00817A7A">
            <w:pPr>
              <w:pStyle w:val="Text"/>
            </w:pPr>
            <w:r>
              <w:t>Gebt die abgefischten Teile in das zweite Trinkglas (nur Wasser)</w:t>
            </w:r>
          </w:p>
          <w:p w14:paraId="3B88A202" w14:textId="77777777" w:rsidR="00184BF5" w:rsidRDefault="00184BF5" w:rsidP="00817A7A"/>
          <w:p w14:paraId="03BBF39B" w14:textId="77777777" w:rsidR="00184BF5" w:rsidRDefault="00184BF5" w:rsidP="00817A7A"/>
          <w:p w14:paraId="5C7D42B8" w14:textId="77777777" w:rsidR="00184BF5" w:rsidRDefault="00184BF5" w:rsidP="00817A7A"/>
          <w:p w14:paraId="4C757CA3" w14:textId="77777777" w:rsidR="00184BF5" w:rsidRDefault="00184BF5" w:rsidP="00817A7A"/>
        </w:tc>
        <w:tc>
          <w:tcPr>
            <w:tcW w:w="4603" w:type="dxa"/>
          </w:tcPr>
          <w:p w14:paraId="523B535A" w14:textId="77777777" w:rsidR="00184BF5" w:rsidRDefault="00184BF5" w:rsidP="00817A7A"/>
        </w:tc>
      </w:tr>
    </w:tbl>
    <w:p w14:paraId="2945C06E" w14:textId="77777777" w:rsidR="005125D0" w:rsidRPr="00D8301B" w:rsidRDefault="005125D0" w:rsidP="00817A7A">
      <w:pPr>
        <w:pStyle w:val="Text"/>
      </w:pPr>
    </w:p>
    <w:sectPr w:rsidR="005125D0" w:rsidRPr="00D8301B" w:rsidSect="00997EEE">
      <w:headerReference w:type="default" r:id="rId10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DC8BFD" w14:textId="77777777" w:rsidR="009845B9" w:rsidRDefault="009845B9" w:rsidP="001A595C">
      <w:r>
        <w:separator/>
      </w:r>
    </w:p>
  </w:endnote>
  <w:endnote w:type="continuationSeparator" w:id="0">
    <w:p w14:paraId="1EB446B5" w14:textId="77777777" w:rsidR="009845B9" w:rsidRDefault="009845B9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32CAB" w14:textId="77777777" w:rsidR="009845B9" w:rsidRDefault="009845B9" w:rsidP="001A595C">
      <w:r>
        <w:separator/>
      </w:r>
    </w:p>
  </w:footnote>
  <w:footnote w:type="continuationSeparator" w:id="0">
    <w:p w14:paraId="46F74D02" w14:textId="77777777" w:rsidR="009845B9" w:rsidRDefault="009845B9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A0C9393A593C6F4480BE29D3B2B77CF1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4F72A4" w14:paraId="37EE716C" w14:textId="77777777" w:rsidTr="00065A42">
          <w:trPr>
            <w:trHeight w:hRule="exact" w:val="1077"/>
          </w:trPr>
          <w:tc>
            <w:tcPr>
              <w:tcW w:w="9694" w:type="dxa"/>
            </w:tcPr>
            <w:p w14:paraId="508275CF" w14:textId="77777777" w:rsidR="004F72A4" w:rsidRDefault="004F72A4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4F72A4" w14:paraId="062B4D5D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B86E1D88296EA64E82A64EAA93B7159E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5182134D" w14:textId="77777777" w:rsidR="004F72A4" w:rsidRPr="004F72A4" w:rsidRDefault="00625008" w:rsidP="004F72A4">
                  <w:pPr>
                    <w:pStyle w:val="Aufgabentitel"/>
                  </w:pPr>
                  <w:r>
                    <w:t>Auto</w:t>
                  </w:r>
                  <w:r w:rsidR="009845B9" w:rsidRPr="009845B9">
                    <w:t>recycling</w:t>
                  </w:r>
                </w:p>
              </w:tc>
            </w:sdtContent>
          </w:sdt>
        </w:tr>
      </w:tbl>
      <w:p w14:paraId="46439AD6" w14:textId="77777777" w:rsidR="004F72A4" w:rsidRDefault="004F72A4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3822AD0F" wp14:editId="2555DA63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71E660B2"/>
    <w:multiLevelType w:val="multilevel"/>
    <w:tmpl w:val="251863B0"/>
    <w:numStyleLink w:val="zzzListeAufgabe"/>
  </w:abstractNum>
  <w:abstractNum w:abstractNumId="3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5B9"/>
    <w:rsid w:val="000270DE"/>
    <w:rsid w:val="00065A42"/>
    <w:rsid w:val="000F7C6D"/>
    <w:rsid w:val="001323C5"/>
    <w:rsid w:val="00133F53"/>
    <w:rsid w:val="0014041C"/>
    <w:rsid w:val="00184BF5"/>
    <w:rsid w:val="00196422"/>
    <w:rsid w:val="001A4E96"/>
    <w:rsid w:val="001A595C"/>
    <w:rsid w:val="001E72A3"/>
    <w:rsid w:val="001F7512"/>
    <w:rsid w:val="001F7D17"/>
    <w:rsid w:val="00242A6E"/>
    <w:rsid w:val="00246648"/>
    <w:rsid w:val="00252110"/>
    <w:rsid w:val="00264E17"/>
    <w:rsid w:val="002A42CD"/>
    <w:rsid w:val="002B14E9"/>
    <w:rsid w:val="002D690C"/>
    <w:rsid w:val="002E0BFC"/>
    <w:rsid w:val="002E1E94"/>
    <w:rsid w:val="002E6B7E"/>
    <w:rsid w:val="002F4ACF"/>
    <w:rsid w:val="0031126E"/>
    <w:rsid w:val="00314C45"/>
    <w:rsid w:val="0033717D"/>
    <w:rsid w:val="00360E0A"/>
    <w:rsid w:val="0039309E"/>
    <w:rsid w:val="003A3582"/>
    <w:rsid w:val="003D6EC8"/>
    <w:rsid w:val="003D7945"/>
    <w:rsid w:val="003E4DC7"/>
    <w:rsid w:val="00420E95"/>
    <w:rsid w:val="00440F1A"/>
    <w:rsid w:val="0045157A"/>
    <w:rsid w:val="0046657C"/>
    <w:rsid w:val="004705B5"/>
    <w:rsid w:val="00493C5F"/>
    <w:rsid w:val="004D45F6"/>
    <w:rsid w:val="004F72A4"/>
    <w:rsid w:val="00507E49"/>
    <w:rsid w:val="005125D0"/>
    <w:rsid w:val="005144AF"/>
    <w:rsid w:val="00534E52"/>
    <w:rsid w:val="005440E1"/>
    <w:rsid w:val="0057338B"/>
    <w:rsid w:val="00574186"/>
    <w:rsid w:val="005A3389"/>
    <w:rsid w:val="005D0A54"/>
    <w:rsid w:val="005D4B3F"/>
    <w:rsid w:val="005F2051"/>
    <w:rsid w:val="005F4171"/>
    <w:rsid w:val="00612A18"/>
    <w:rsid w:val="00622E10"/>
    <w:rsid w:val="00625008"/>
    <w:rsid w:val="00634EB5"/>
    <w:rsid w:val="006506E4"/>
    <w:rsid w:val="0066708D"/>
    <w:rsid w:val="0071046B"/>
    <w:rsid w:val="00712A95"/>
    <w:rsid w:val="00727C0F"/>
    <w:rsid w:val="0078791D"/>
    <w:rsid w:val="007A3664"/>
    <w:rsid w:val="007E2691"/>
    <w:rsid w:val="007E68BE"/>
    <w:rsid w:val="00817A7A"/>
    <w:rsid w:val="00845297"/>
    <w:rsid w:val="008955E7"/>
    <w:rsid w:val="00896452"/>
    <w:rsid w:val="008B1983"/>
    <w:rsid w:val="008B2E62"/>
    <w:rsid w:val="008D1813"/>
    <w:rsid w:val="008F246A"/>
    <w:rsid w:val="00907763"/>
    <w:rsid w:val="00956CF5"/>
    <w:rsid w:val="009616F5"/>
    <w:rsid w:val="009845B9"/>
    <w:rsid w:val="009872A7"/>
    <w:rsid w:val="0099038C"/>
    <w:rsid w:val="00997EEE"/>
    <w:rsid w:val="009A1226"/>
    <w:rsid w:val="009C33A8"/>
    <w:rsid w:val="00A0342C"/>
    <w:rsid w:val="00A07619"/>
    <w:rsid w:val="00A10443"/>
    <w:rsid w:val="00A362E7"/>
    <w:rsid w:val="00A51178"/>
    <w:rsid w:val="00A619B4"/>
    <w:rsid w:val="00A61E53"/>
    <w:rsid w:val="00A80A8C"/>
    <w:rsid w:val="00AC28A6"/>
    <w:rsid w:val="00AE075B"/>
    <w:rsid w:val="00B50EFF"/>
    <w:rsid w:val="00B642F7"/>
    <w:rsid w:val="00BB6D2B"/>
    <w:rsid w:val="00BB7F3A"/>
    <w:rsid w:val="00BC096E"/>
    <w:rsid w:val="00BC63AB"/>
    <w:rsid w:val="00BC704F"/>
    <w:rsid w:val="00BD1DBD"/>
    <w:rsid w:val="00BF2755"/>
    <w:rsid w:val="00C12265"/>
    <w:rsid w:val="00C160FF"/>
    <w:rsid w:val="00C21B93"/>
    <w:rsid w:val="00C334C0"/>
    <w:rsid w:val="00C70153"/>
    <w:rsid w:val="00C94E33"/>
    <w:rsid w:val="00CA7BA0"/>
    <w:rsid w:val="00CB6081"/>
    <w:rsid w:val="00CC5874"/>
    <w:rsid w:val="00D1754A"/>
    <w:rsid w:val="00D257C5"/>
    <w:rsid w:val="00D61FFC"/>
    <w:rsid w:val="00D8301B"/>
    <w:rsid w:val="00DA3F5E"/>
    <w:rsid w:val="00DB7FD0"/>
    <w:rsid w:val="00E15E2F"/>
    <w:rsid w:val="00E211AA"/>
    <w:rsid w:val="00E3172B"/>
    <w:rsid w:val="00E97711"/>
    <w:rsid w:val="00EB2887"/>
    <w:rsid w:val="00EE06E1"/>
    <w:rsid w:val="00EE3F87"/>
    <w:rsid w:val="00EF7F05"/>
    <w:rsid w:val="00F07694"/>
    <w:rsid w:val="00F150E4"/>
    <w:rsid w:val="00F179D8"/>
    <w:rsid w:val="00F61D62"/>
    <w:rsid w:val="00F66108"/>
    <w:rsid w:val="00F8606B"/>
    <w:rsid w:val="00F90AAB"/>
    <w:rsid w:val="00F91D0E"/>
    <w:rsid w:val="00FA3892"/>
    <w:rsid w:val="00FA5365"/>
    <w:rsid w:val="00FC2C5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CBA3C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  <w:style w:type="table" w:styleId="HelleSchattierung-Akzent1">
    <w:name w:val="Light Shading Accent 1"/>
    <w:basedOn w:val="NormaleTabelle"/>
    <w:uiPriority w:val="60"/>
    <w:rsid w:val="00184BF5"/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184BF5"/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184BF5"/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184BF5"/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184BF5"/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paragraph" w:customStyle="1" w:styleId="Default">
    <w:name w:val="Default"/>
    <w:rsid w:val="00184BF5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1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  <w:style w:type="table" w:styleId="HelleSchattierung-Akzent1">
    <w:name w:val="Light Shading Accent 1"/>
    <w:basedOn w:val="NormaleTabelle"/>
    <w:uiPriority w:val="60"/>
    <w:rsid w:val="00184BF5"/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184BF5"/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184BF5"/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184BF5"/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184BF5"/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paragraph" w:customStyle="1" w:styleId="Default">
    <w:name w:val="Default"/>
    <w:rsid w:val="00184BF5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ERT_Wordvorlagen_FINAL:VORLAGE_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C9393A593C6F4480BE29D3B2B77C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6620DE-D0B1-0441-8D09-08B0570E793D}"/>
      </w:docPartPr>
      <w:docPartBody>
        <w:p w:rsidR="00ED2866" w:rsidRDefault="00ED2866">
          <w:pPr>
            <w:pStyle w:val="A0C9393A593C6F4480BE29D3B2B77CF1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86E1D88296EA64E82A64EAA93B715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68FC9E-C9B6-7743-9CD5-AE07806F1D7D}"/>
      </w:docPartPr>
      <w:docPartBody>
        <w:p w:rsidR="00ED2866" w:rsidRDefault="00ED2866">
          <w:pPr>
            <w:pStyle w:val="B86E1D88296EA64E82A64EAA93B7159E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866"/>
    <w:rsid w:val="00E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A0C9393A593C6F4480BE29D3B2B77CF1">
    <w:name w:val="A0C9393A593C6F4480BE29D3B2B77CF1"/>
  </w:style>
  <w:style w:type="paragraph" w:customStyle="1" w:styleId="B86E1D88296EA64E82A64EAA93B7159E">
    <w:name w:val="B86E1D88296EA64E82A64EAA93B7159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A0C9393A593C6F4480BE29D3B2B77CF1">
    <w:name w:val="A0C9393A593C6F4480BE29D3B2B77CF1"/>
  </w:style>
  <w:style w:type="paragraph" w:customStyle="1" w:styleId="B86E1D88296EA64E82A64EAA93B7159E">
    <w:name w:val="B86E1D88296EA64E82A64EAA93B715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VORLAGE_Aufgabenblatt_WERT_PROFIS_02.dotx</Template>
  <TotalTime>0</TotalTime>
  <Pages>3</Pages>
  <Words>326</Words>
  <Characters>2058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18</cp:revision>
  <cp:lastPrinted>2015-11-24T11:04:00Z</cp:lastPrinted>
  <dcterms:created xsi:type="dcterms:W3CDTF">2016-02-03T12:22:00Z</dcterms:created>
  <dcterms:modified xsi:type="dcterms:W3CDTF">2016-02-11T09:56:00Z</dcterms:modified>
</cp:coreProperties>
</file>