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E15E4" w14:textId="77777777" w:rsidR="00065A42" w:rsidRDefault="00A61E53" w:rsidP="00F179D8">
      <w:pPr>
        <w:pStyle w:val="Aufgabennummer"/>
        <w:framePr w:wrap="around"/>
      </w:pPr>
      <w:r w:rsidRPr="00F179D8">
        <w:t>Aufgabe</w:t>
      </w:r>
    </w:p>
    <w:p w14:paraId="2CFA9D0D" w14:textId="77777777" w:rsidR="006474EB" w:rsidRDefault="006474EB" w:rsidP="006474EB">
      <w:pPr>
        <w:pStyle w:val="Headline"/>
      </w:pPr>
      <w:r w:rsidRPr="006474EB">
        <w:t>Wie funktioniert eine Kompostierungsanlage?</w:t>
      </w:r>
    </w:p>
    <w:p w14:paraId="2567D1AB" w14:textId="77777777" w:rsidR="006474EB" w:rsidRPr="009C33A8" w:rsidRDefault="006474EB" w:rsidP="006474EB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BA9B2" wp14:editId="5E69F6E4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159600" cy="5976000"/>
                <wp:effectExtent l="0" t="0" r="1270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59760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0BE1" w14:textId="77777777" w:rsidR="006474EB" w:rsidRDefault="00647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13.5pt;width:485pt;height:4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lgAAAAEAAgCWAAAAAQACOEJJTQQmAAAAAAAOAAAAAAAAAAAAAD+AAAA4&#10;QklNA/IAAAAAAAoAAP///////w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9MA&#10;AAAAUmdodGxvbmcAAAPy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ajwAAAAEAAACgAAAAmwAAAeAAASKgAAAacwAYAAH/2P/tAAxBZG9i&#10;ZV9DTQAB/+4ADkFkb2JlAGSAAAAAAf/bAIQADAgICAkIDAkJDBELCgsRFQ8MDA8VGBMTFRMTGBEM&#10;DAwMDAwRDAwMDAwMDAwMDAwMDAwMDAwMDAwMDAwMDAwMDAENCwsNDg0QDg4QFA4ODhQUDg4ODhQR&#10;DAwMDAwREQwMDAwMDBEMDAwMDAwMDAwMDAwMDAwMDAwMDAwMDAwMDAwM/8AAEQgAm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TZg+C4Pl7D4sJwHCqbBMLgaWaDDcIgipqdHnlaeRljhVVBeR2diBqxJOp56vU589Xq9z1er&#10;3PV6vc9Xq//S3+O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f/&#10;0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/9T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//V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" stroked="f">
                <v:fill r:id="rId9" o:title="" rotate="t" type="frame"/>
                <v:textbox>
                  <w:txbxContent>
                    <w:p w14:paraId="0B660BE1" w14:textId="77777777" w:rsidR="006474EB" w:rsidRDefault="006474EB"/>
                  </w:txbxContent>
                </v:textbox>
                <w10:wrap type="square"/>
              </v:shape>
            </w:pict>
          </mc:Fallback>
        </mc:AlternateContent>
      </w:r>
    </w:p>
    <w:p w14:paraId="1AE34DB6" w14:textId="77777777" w:rsidR="00CA7BA0" w:rsidRDefault="00CA7BA0" w:rsidP="009C33A8">
      <w:pPr>
        <w:pStyle w:val="Text"/>
      </w:pPr>
    </w:p>
    <w:p w14:paraId="1D2908A0" w14:textId="77777777" w:rsidR="004E0CF9" w:rsidRDefault="004E0CF9">
      <w:r>
        <w:br w:type="page"/>
      </w:r>
    </w:p>
    <w:p w14:paraId="4A3C9CDE" w14:textId="77777777" w:rsidR="004E0CF9" w:rsidRDefault="004E0CF9" w:rsidP="004E0CF9">
      <w:pPr>
        <w:pStyle w:val="Aufgabennummer"/>
        <w:framePr w:wrap="around"/>
      </w:pPr>
      <w:r>
        <w:lastRenderedPageBreak/>
        <w:t>Aufgabe</w:t>
      </w:r>
    </w:p>
    <w:p w14:paraId="125ADA13" w14:textId="77777777" w:rsidR="004E0CF9" w:rsidRDefault="004E0CF9" w:rsidP="004E0CF9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171F4" wp14:editId="5DED7169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6159500" cy="5328000"/>
                <wp:effectExtent l="0" t="0" r="1270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3280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B4B21" w14:textId="77777777" w:rsidR="004E0CF9" w:rsidRDefault="004E0CF9" w:rsidP="004E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1.95pt;margin-top:46.3pt;width:485pt;height:4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CWAAAAAQACAJYAAAABAAI4QklNBCYAAAAAAA4AAAAAAAAAAAAAP4AA&#10;ADhCSU0EDQAAAAAABAAAAHg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pAAAAAFJnaHRsb25nAAAD9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Gk4A&#10;AAABAAAAoAAAAIoAAAHgAAECwAAAGjIAGAAB/9j/7QAMQWRvYmVfQ00AAf/uAA5BZG9iZQBkgAAA&#10;AAH/2wCEAAwICAgJCAwJCQwRCwoLERUPDAwPFRgTExUTExgRDAwMDAwMEQwMDAwMDAwMDAwMDAwM&#10;DAwMDAwMDAwMDAwMDAwBDQsLDQ4NEA4OEBQODg4UFA4ODg4UEQwMDAwMEREMDAwMDAwRDAwMDAwM&#10;DAwMDAwMDAwMDAwMDAwMDAwMDAwMDP/AABEIAI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Fj6VdZOludvUb6rOkeU8k&#10;vgXUvohJkiLq3nJ6HD6dcebMeXmxbDCtRTO09R8rTAxHz1Gzsl15qvUZzm6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Flyj1wzJmL1adcPTtV5QShyl0syR0/6oYJn&#10;pWqzJiVbnDFcz4fVUjB4lhApUwKFwUkZj5p3BRtLer1f/9Pde6I9f8Q6t9XfVv0yrMpLl+l9M+cM&#10;G6YYXjiVEkxxuLFch4HnFqlkeGMRGN8XaDarOD5e64JKjVeozXN1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LF0p6idDsy+o31V5ByFk7+S9Z+mcmSI+vubf5RT0f8&#10;8fGMvNX4IfnoyXrPlqMGP3wPK+yNOer1Gd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Rbcp9fajM3qu61+mlsrCipukeS8hdWYc5iqLnEHzrimZsOalNOYVEfywy+&#10;G3iRt3m22rtu2pr1f//U3Zui3qFper/Vn1XdLoMptgE3pgzdg/Sysxp62OpGNPi2RsEzoKkRJFGa&#10;cIuMiDYzOTs3XAYAer1GS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W+k2YfTtiXqT9WmA9Ncux4b18y1JkYepfH48OqKaTE3rMuNPl/fVyAJVeTQXQbD+jHunXm&#10;pr1Gk5u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RccqdfcKzL6&#10;qOtHprhyo1FjPSTJmROrWIZzNVA64hBnTE8y4dDSinVBJGaY5fdi7MQ3m2ABU31Ner//1d2Pop13&#10;yv1W6terLptgeT2y7jPpwzfg/TTOGPPJROMdrcTyLgebo6pVpv0iiOnxaOC03vfo7j3SvPV6jK8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osXSqb02P6jfVZD0vh&#10;gT1DQSZI/wBqKWCPFVmeRsvMcuea1WBStbD77fluw/ynvc9Neozv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LnlX0/pln1UdZ/UyM1tWydXcm5E6Rtkw0axrh4yTimZcSFUKoTMZTU/1hKlPLXZ5V9zbr&#10;LqvV/9Hdf6I+n+u6SdXfVv1Pqs2Lj9P6ms4YN1Qw/A0ppITgkeFZDwLJppmkeaQSmR8HM+5VQDzN&#10;tiQWOor1GZ5u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RUOj+O&#10;eoyv9TvrAwTqZhUlH0Ay/LkJfTJiUtHh8MdXHVZaabMOyemczzeXX2U+eBtOiXXmq9Rr+b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UWfKXQnGMt+rPrd6j581pW4H&#10;1XyVkDpTh2SVhmWTD6nJuK5nxCeqMrStGwqVx+NQqxqR5RuWuAuor1f/0t1joZ0Nzb0u6w+r/qNm&#10;DOUeZME9ROcsF6kZJwGH53dgNDhmQcCynLSv8zK8d5KnCpageSqraQXBbcT6vUaD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P6P526/476n/WFk7qLlZ8J6GZEl&#10;yCvpzzLJhbUiYsmJ5aesx4rWGVxV+RXARmyL5f2de/PV6jY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osuUei2c8A9WvXDr7X5yWvyH1NyR0/wCmeWshrLXGTDcS&#10;yniuaK6urCkkhplFXHjdOgMaBz5PvkgJb1er/9Pdc6H9Ieo3Tzq96us9ZyzsmZsp9cs4YLnzpVl6&#10;OrxGoOX8JoMhYFlqopGjrP0UBlrsNqKnZT+4fM3H32bnq9RnO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UVLpB1X6w5v9Tnq+6X51yOMB6TdH5MhR9E85jDcQpTjy&#10;4/lpsTxcmrqXaCq+VqgIv0Cjy/svdteamvUa3m6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Fpyl0r6mYN6sut3WXF85rX9Jc+5KyBkLI+QRW4hI+GY3lzFMz1mK1hp&#10;ZVFNEKuLFqNBJES7+TZwAqX1Fer/1N13oh076w5O6u+rjNXUXOLZjyJ1Szhg2a+heAtiVZWjAcBp&#10;Mh4FgtXSiCpRY6TzMToquo8uEsreZvJ3MwHq9Rm+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UU7o/13z71A9UHrD6J5hyMmAZH9PkmQYunec44MSjfHxmrLL41Xlp&#10;KpFp5PlZ1EQ+XZrdns2nPV6jY8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otOUsj9Z8O9WXW7qHj+a2regmaclZAyv00yYcRnlXD8y4RiuZ6jHaoULRiKE1MFdh6m&#10;VWJk8qzABBfVer//1d1noblTrvgHWH1fY11VzA2L9Ns55ywXG/Thhb4iK0YZlqDIOBYdWwLAIo/l&#10;Q+L09bL5ZZ92/fcbto9XqM/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io9IPUTjfUr1Oer7oFXZMTA8G9NEmQoMBzdHPPI+Of1wy0+PTFo5IUjj+WdfLGx3v3O06&#10;c9XqNd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iy5Ry111pP&#10;Vr1wzZmPHGqPTljeSOn+CdKcutXwyR0uasPxXNEuYZxSLEJIjNT1WGqZGdg+wABdhvrjXq//1t1v&#10;odg3X/Der/q7r+reJPW9McezjguIemallqqGdaXK8eQsCpq6NY6VVlhBxmOufbOS5J3A7CoHq9Rn&#10;e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UV7pP6lIOqHqS9WX&#10;p5jye2CzelyTI0FRmtq5Khca/rplxswKRTLChp/lwvlm7vv+0Nvbmpr1Gh5u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RacpYd17i9WXW3FMy1bP6aazJWQKPpJQtP&#10;hzJHm2DFcztmNxDEPmkLU0mGAtKdjWAj1D81Xq//191zofL6gn6v+rtOrqSL0xhzjgyemQyrhgVs&#10;rHIeBNXFDQ/piP5ya+/zPv37fo9nPV6jO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orfSb1CZV6j+pP1Z9BsIyU+BZm9NsmRoc3ZwklonTHTm/LjY5SlUgPnJ8tG&#10;vlHzu/ddOer1Gk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Ra&#10;cpV3XyT1ZdbsOzLTMnpppclZAquklU0OHKj5tmxXM65jUSxH5pitNHhd1lHli/6PUyc1Xq//0N1r&#10;obj/AF9xbrB6vcL6s4PJh3TPLOccFwv0010tHSUy12WJchYFWV0qS08jvOFxiauj3yhWBXaAVVSf&#10;V6jP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osXSrrP0wzx6&#10;jvVb0iypkh8B6kdDpMkRdV85PRYfAmPNmTLzYthhWopnaef5WmUxHz1G3sl15qvUZ3m6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lyjmTrrV+rXrhlXMeCPT+nHBc&#10;kdP8a6U5hahgjjqs11+K5oizDAtWspklMNPTYaxjZAE3ggkubar1f//R3W+h2ceuWY+r/q7wDqjl&#10;lsE6c5EzjguAenfF5MNaiGL5cqMhYFidbULO0jirCYtU1sPmBV2lNliVufV6jO8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osXSnqP0PzN6jfVZ0+yHk3+SdZumEm&#10;SE6+Zu/lFNR/zx8Zy81fgp+eiJkrflqMGP8ASAeV9hdOer1Gd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RaMpZ360Yj6s+t/T7H8rNR9A8r5JyBmjpnnE4bPElfm&#10;XF8VzPBjtKK9nMc5poKHD2MSqDH5oLE+YLar1f/S3XOh/Uzq3nbq/wCrrKPUHJv9W8kdJM44Lk/o&#10;nj38vrqP+fYHWZDwLHqqr8+qdo6ry8Rrqqn8yABV8vYRvVifV6jO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orfSbMvp4xT1J+rTLvTbLaYZ16ytJkZfUrmFMMnp&#10;XxR63LjVGXy1XINlV5NBdBsP6P7J15qa9RpOb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UWnKXVLqfjPqy629HcYyatB0iyHkrIGe8i59FDXxtieOZixXM9Ji1GauV&#10;jTSikiwqjcRxKHTzruSHS2pr1f/T3W+h3WXP/Ujq/wCrvIWbckrljLHQbOOC9P8ApnmFKbEYTmDC&#10;8QyFgWZ56tpKxRFKY6zE56fdTkoBHtPvhhz1eozv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LD0pqPTbJ6jfVbT9MKeCP1C0smSP9qKogixRJpZHy8zZc816sfLP&#10;bD7hfluw0f3uer1G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K70nyX0BwP1I+rHOHTvNYxfrlnqTIz+orLAxU1Zwd8Ny61JgINETaj+YoS&#10;ZNP8p9rnor1Gi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cc&#10;qeoAZm9VPWj0zf1UNEekOTcidWznQ1gkXEP67YpmXDflRS+Spi+W/q9u8zzG3+bbau27amvV/9bd&#10;l6K+oHCervVn1YdMKDKbZfrfTJm7B+luNY29VBOMbnxXI2CZyWpEcSK0IjjxhYNkhYnZuBsQB6vU&#10;ZP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Fl6V9KejmUfUV6&#10;qep2Ss6nHerfV+TJMnW7JxxWgqxgLYDl5sNwgCip0Wek+ZpCZf0zHzPtJZeaivUZrm6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Fvyp15wLMnqq60+m2myqaLMnSbJ&#10;mQ+rGLZ0M9MwxCkznimZcOp6UQoPOT5ZsAlbc52t5tl1Dc1Ner//192Pop1xyj1R6terHp1l7Jr5&#10;bxz08ZuwfpxnfH5DQlcersSyNgebIqtflSZLR02KxU/6ezXj09zbzVeoyvN1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K/0o6GdP8AIPqQ9WHWjLmd3x7PXX+TI83U&#10;fJsktA6YCcrZdbBqALHTqJ0+agYynzyb90svNRXqNBzd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Kj0g9Q+PdSfU56v+geI5MjwPBPTTJkKHL2b45qh3xwZwy0+O&#10;zl45YUjT5Z18seW73GrbTpzVeo13N1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UWTpV1N6KZq9Rfqq6c5FyX/ACPrF0qkySnXfN/8oo6L+evjeXmxDBj89Axm&#10;rflqMGL9KB5X2VuOer1Gb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RXek2TugGCepH1Y5t6dZqGLddM7SZGb1G5ZGKvVnCHw3LjUmAg0RNqPz6EmTT/Kfa5qK9Rou&#10;b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UWjKWf+sGJ+rDrb00&#10;x3KLUPQvKOSsgZv6c55OG1cS4jmPGsVzPTY3SCudzBMaWHD6BzEiho/NuxIdbar1f//U3XeiHVXq&#10;jn3q96ucl56yWuWcm9Gc4YNkro9mBKHEKU5gwauyHgWYamraasZoqkx4hiFTT76cBB5ewjerE+r1&#10;Gb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RZOlXS3oxlP1Fe&#10;qnqXkjOpxzq91bkyTJ1yyccWoawYE+BZebDcHAoqdBNR/M0hMv6Zj5n2ksvPV6jN8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os+UurfUPG/Vn1v6JYpktKDpb08y&#10;TkDqHk3Pi0mII+JYzmbFcz0eJ0ZqZT8rIKSLB6RwkQ3p5xL6MnNTXq//1d1noZ1szt1N6wer7p7m&#10;fJiZay96fc5YL076fY/FDXxtj2HYjkHAc1TVbtVosTmOqxSanvAWQCOxO8MB6vUZ/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Fg6UdD+nmQvUf6rus2W87vj2fev&#10;kmR5epWTZJ6CRMBbK+XWwfDwkdOonj+agYynzyb90svNV6jP83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UVvpN6bD0v9Snq19QpzicaHqikyLOMpmh8j+Sf1Ly42AW+Y8+T5j5nd&#10;5n+TTZ297vzUV6jSc3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oumVfUBSZn9U3Wb0zJlV6Ou6Q5NyL1cqM4tWRyJXx52xPMmGpSimEQaM0xy8zFy5D+aAANpvqvV/&#10;/9Ddk6Kdfsv9WurPqx6ZYRlNsAxP00ZuwfphmbG3qKSUY3VYrkbBM4pUhKcB4vLhxeODbL7x8u49&#10;0jnq9RlO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UVDpB6e8y&#10;9N/U96wevGKZ1jx3LvqSkyFNlbJ8UdUsmBDKGWnwOpDvNM8TfMyN5o8pEt+9uOvPV6jX8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ot2VOuWWcxeqrrT6daTKD0Ob&#10;eleS8h9U8czuZKMriNDnDFMy4fSUYSP9ODSvgMzEye6fN9zUNz1er//R3Zui3WjI3Uvqx6run+V8&#10;mtlvMfQLNuD9PuouPPHQouPYliORsEzTDVq1KxkcR0mKQ095wHvHYe4FPPV6jJ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op/R/of1GyH6nvWD1mzNnpMfyB18ky&#10;DL0yyUlViUz5fXK+WnwfEA0NUTTw/NTsJR8uBu7v73PV6jY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oumVuruQMc9UnWXodhmTmoOpXTrJuReoebs9GnolXEsJz&#10;RieZKLDaMTRsahzSyYNVOVkARfN9wkl7ar1f/9Ldr6NdU+lme+qnqnyZkPJrZbzn0bzZhGS+suPt&#10;h1BRjHsarsk4LmCmq1npXaWqEeH4hTU/mThXXy9gGxVJ9XqMb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ipdIemPWrKvqc9X/UfPOdjjvR/qtJkKToVk84pXVYwJ&#10;cDy0+HYyBR1CLDSfM1ZEv6Fj5n2msear1Gt5u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U7o/nD1CY16n/AFhZT6j5cfDOg+SpMgr6bswPhiUqYmmI5Zeqx8rVrK5qvJrgEN0Ty/s6&#10;9+er1Gx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K30m9SZ6oepT1a+no5OOCj0uyZF&#10;gGbDXef/ADv+umXGx+/y/kR/L/LbfL/yj7+/u9uamvUaT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Fuyp0Nyzl31U9afUTSZveuzZ1UyZkPpZjmRzHRhcOocn4pm&#10;XEKSsDx/pyapsemUiT3R5Xualuer1f/T3ZOivp9wnpF1Z9WHU/D82Nj9d6nM3YP1SxvBHpKenGCz&#10;4VkbBMmJTCSJ2aYPHg6z75ACN+0CwBPq9RlO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UVvpL6isu9S/Un6s+gGG5OfBcf9M0mRoczZueopJFxs5xy42PU5WKECWL&#10;5aNfLPmk7u66c1Neo0nN1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LnlX0/wBJln1TdZvUwma2ra/q7k3InSOpyaaOONMPjyTieZMSSqFSJS0hqTmFlKFAE8q4J3G2&#10;q9X/1N2Lop6fZukXVv1Z9UJc2f1gj9Tmb8G6pU+B/KGn/ki4TkTA8mGm8wzSed5hwcz7wqW8zbY7&#10;dx1XqMtzd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iw9Ket3Tn&#10;PfqP9V3RvLOSHwHqB0GkyPD1NzlJT0ESY+2Z8uti+HFZadjPL8rApiPngbeyXXmq9Rnub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UWrKfQWsy16sOtnqVkzWtbh/V&#10;vJeQek1LkwUzo2Hy5LxXM2IyVRnMzK4qRmBVCiNSvlXJbcAuor1f/9Xda6HdCcxdKur/AKvOpGM5&#10;wTMeFeo7OOC9S8rYDGlUrYFSYZkLAsoyUrGeWRGMk+EyVF4lRbSWILXY+r1G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RZelfVDotmv1F+qnptkbJf8j6wdJ5Mk&#10;x9dc4/yiioxjr45l5sRwY/PQMZqz5akBj/TAeV9lbjmpr1Ga5u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RZco9E82Ze9W3XD1BVucUr8k9UMk9P8Aphl7Iamt8zDc&#10;QyjiuaK+trGEkpp7VSY5Ag8tA/6E7yw2gaivV//W3Wuh3RnP3TbrB6vM/ZszquZss9es44L1A6a5&#10;fSpxCZsv4Zh+QsCyxPSNHWMYojJWYZPUbacBCJNx98seer1G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RXOk2b/AE/Y16k/VplTpzlZcJ665LkyMvqPzKuFSUhx&#10;Z8Ry41VgBNaw21nkUIKe7/k/snnpr1Gj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RZ8pdI+omB+rLrd1txTOa1/S7qHknIHTzJ2QRV4g74ZjGWMVzPWYnWmml/0W&#10;MVcWMUqB4vffySH0VOaivV//1913of0y6tZI6vernN/UDOYzLkjq5nDBs4dFMAGIV1WcAwOiyHgW&#10;A1VIYKpFjpfMxGhqqjy4CynzN5O9mA9XqM3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iv9KK/wBN9R6kPVfQ9MaCGn9QeHSZHHqfr4abEIpal5sus+XfMlqR5Euy&#10;guF8j7I0f3uer1Gg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RZ8pdP8Aq/hnqz63dT8cza1d0OzhkrIGUOnWSDiVXKuHZiwTFcz1ONVYoXQQQmqgxGgQyoxaTyrM&#10;AEW+q9X/0N1robk3rjlzq/6vMf6o5mfG+nWfc44LmD074RJiT1q4RlunyFgWF1lOtO0aCkD4tTVs&#10;xiVmDF/MuC5A9XqM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iwdKKL03Qeo/wBV1X0xroaj1CV0mRz6oKOCfEZJoJIsusmXfNiqSaePdh9yvy/2hq/vc9XqM/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iy5Ryt1yovVt1wzpmL&#10;MDVXp2x/JHT/AAHpXlg4gJUo804biuaJswTii8pTCZ6erw1TL5jeZstZdl21Xq//0d1robgHX3Ce&#10;sHq9xTqzjEmI9M8zZxwXFPTTQy1lJUrQ5YiyFgVHXRJFTxo8AbGIa6TZKWYltwIVlA9XqM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it9Jsp+nzB/Un6s80dOMz&#10;rivXjOMmRm9SOXFxSWrbCnw/LjUuAbqNztpPPoSXG0fpPtHXmor1Gk5u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RZ8pYP16g9WnW/Hcy4g8vpsxHJOQMP6S4U1TQu&#10;kObKXFczyZikFPGoqEMlPNhgLyMUbaAgBV76r1f/0t13ohD6go+r3q5k6uyO/TCozhg0npjEj4Yy&#10;rlYZDwJK4KKH9Mo/nIrz/pPv31X9Hs56vUZv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k6VdMuimVfUX6quo2Rc6fzzrF1VkyS/XfKH83o63+RPgmXmw/Bh8jAo&#10;movmaMmX9KT5v2lsOer1Gb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RZ8pS9fD6sut0WZlcemhMk5AfpHIy4b5Zza2K5nGY9ph/0sn5cYZcS/o+3l6+ZzVer/9Pd&#10;b6HYz1/xLq/6u6Dq3hr0XTHAc44Lh/pmqpaWhgWqyvJkLAqmukWSlZpZgMZkrk3TgOCNoGwKT6vU&#10;Z3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Fh6U9FOm2RfUd6&#10;resWWM7PjvUPrvJkiXqjk2SqoJkwFss5ebCMOCw06CeL5qnYynzyd3dLLzUV6jPc3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osuUcf68VPq164ZczJhDwem7CckdP&#10;8W6T441HSJFUZsrcWzRHmKJalJDPIYqenwwlHQKm8FSSzW0K9X//1N1nobmvrvj/AFh9X2C9Vcvt&#10;hHTbJmcsFwT04Yo+HCiGJ5anyDgWI1s6ziWT5oJi9RWxeYVTbs2WO3cfV6jP8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orfSb07Za6a+pT1adfMLzm+OZh9S8mRp&#10;s05ReCjjXAzk7LjYDTBZIT5snzMbeYfN7dl05qvUaTm6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Fmylm7rbXerPrfkXMOWnpPT3lzJPT/ADH0vzYcOeJK3NGKYrme&#10;HH6cVpkImNPBRYcxiCAx+Zck7xbVer//1d13oh1C6yZv6vernK/UfJzZcyF0wzhg2Vug+PPhtZRD&#10;HcAq8h4FjNXVCoqHaOrEeKVlXT+bCFVfL8sjcjE+r1Gb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RXOk3psXpf6k/Vn6hRnE42fVFJkadspmgFOME/qXlxsv2FSJ&#10;5DUfM7vM1jTZ9n3u/NRXqNHzd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i0ZS6k9VcW9WPW3pLjWThQdF8k5KyBnXIGe/kK6L+ZY/j+K5mpcYo/nJHNPN8rDhlE/lR&#10;qHj867kh0tqvV//W3XOh/V7qN1D6verrIucskplnKfQ3OGC5D6VZhjpMRpzmDCa/IWBZlqKtpKz9&#10;FOYq7Eqim30/uDy9p99W56vUZz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Q6QenrMXTf1O+r/r1iWdI8cwD1KSZCmyzlCOKqSTAhlDLT4FUB3lmeN/mZG80eWiW&#10;Gjbjrz1eo1/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LNlHr&#10;DnvHfVr1v6E4lk1cP6b9N8k9P+o2U8/CnxBXxPFc04rmehxGjM8q/KuKSPBqZwsR3r513sGTnpr1&#10;f//X3WehvXHN3VHrB6vunWYcmR5awP08ZywXpxkfH4hXBsfoMTyDgWbJat/moo47x1OKy0/6FnW0&#10;YuQ+5R6vUZ/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FP6P9&#10;DeoeQfU/6wutGZc8pj+Quv0mQZemuS0qsTlfL65Wy0+DYgGhqmNPF81OwlHy4G7u925qK9RsO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WTKPXHMeYvVp1w9O1Vl&#10;FKHKnSzJHT/qlgud1eqMuI1mcMVzPh9VSMrxCEClTAYWBSRmPmncFG0tqvV//9Dde6Idf8Q6t9Xv&#10;Vx0xq8prgFN6Zs4YN0vwzG46mSY43FiuQ8Czk1S0bxRiIxvjDQbVZwRHuuCSo1NeozXN1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Kl0h6XdZ8p+pz1fdSs8Z2/nvS&#10;LqzJkKTobk44nX1X8hTA8tPh2MD5OoRYKT5mrIl/QsfM+09m05qvUa3m6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oqPSDB/UbRep31f4t1NxCS&#10;p9P2NSZCPpjoJKrDZUpkpstPFmHZDSqKiHfX2J+YJ3d093mq9Rru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UXHKnWzKOYfVT1o9PtDk96HO/S/JuQ+puYs8t8l5e&#10;I4dm7FMy0FFRjyz8xelfA53PmDZ+lGzXfzU16v/T3aejHWHp71F6reqrIeUMnPlzNPQrNmEZC6n4&#10;/JTUMIx7FMQyRguZqeqWSlZpJRHRYlBT7pwHBj2j3Ap56vUY/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FR6QV3qPqPU76v6LqdTyR+n3D5MhD0w1EkOFpHKkuWn&#10;fMWySk/0mTbX2B+Z7do/d5qvUa7m6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F1yt1V6bY16ousnRfCcntQdWMgZOyNn3OuezR0Ma4lguZMTzHR4XRiqjc1EhpZcJq&#10;3McihE826Elnt6a9X//U3a+jXUnpBnTqr6qMp9O8nf1cz10ozZhGUeuOPHC6Kh/nuO1mScFx2lqv&#10;mKZmkrPLw2upIPNmAZfL8sDYik+r1GN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RTuj2a/UNi/qf9YeV+pGXpMN6C5OlyCvprx2TDoaaPEkxDLLVWYClUkrvU+TX&#10;gId6Ls+yLjXmq9Rseb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VHpB6dsb6a+pz1fdf&#10;a7OaY5g3qXkyFPgOUY4J43wP+p+WnwGYNJJM8cnzLt5g2Ilux3HXnq9Rr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otOUuqXU/GfVl1t6O4xk1aDpFkPJWQM95Fz6KGvjbE8czFiuZ&#10;6TFqM1crGmlFJFhVG4jiUOnnXckOltTXq//Q3Wuh3WbP3UnrB6vMg5syUuWcs9Bc44L0/wCmuYEp&#10;sQhbMGGYhkLAszz1bSViiKUx1mJz0+6nJQCPaffDDnq9Rn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UVHpBgvqNofU76v8Y6mYlJVen/AB2TIR9MmHyVeHTJSpTZ&#10;aaHMOyCmUVEO+vsx88nd3Sy81XqNdzd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iy5R605zx/1a9cOgVfk1aDIfTLJHT/qZlrPixVwkxLEs2YrmihrqMvJGKZhSR4J&#10;TuBG5ced74AKX9Xq/9Hda6HddsxdVer/AKvOm+M5PTLmFenHOOC9NMrY9G9UzY7SYnkLAs3SVTCe&#10;KNFMc+LSU9omdbR3JDXUer1G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UukFZ6kJvU56vqXqdDInp8opMhf7ME0kWFJHIkmWnfMWx6P/SntiFgfme3aP3ear1G&#10;t5u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RaMpddcYzH6set3&#10;pynymtFgPSnJWQOq2G53Es7PiFTnLFcz4fPSGJoljUUy4BG4KyMT5uoWwLar1f/S3YuinqCm6u9W&#10;/Vn0vlyn/V+P0x5vwbpbT4582aj+dri2RMDzmanyzDH5PlnGDBsDPfy91xu2jVeoy3N1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Kd0fzV6h8X9UHrDyz1KwCTDugu&#10;UZcgr6asclw+npo8Rjr8stU5g2VUcrvU+TXgId6Ls+yLjXmq9Rse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" stroked="f">
                <v:fill r:id="rId11" o:title="" rotate="t" type="frame"/>
                <v:textbox>
                  <w:txbxContent>
                    <w:p w14:paraId="5ADB4B21" w14:textId="77777777" w:rsidR="004E0CF9" w:rsidRDefault="004E0CF9" w:rsidP="004E0CF9"/>
                  </w:txbxContent>
                </v:textbox>
                <w10:wrap type="square"/>
              </v:shape>
            </w:pict>
          </mc:Fallback>
        </mc:AlternateContent>
      </w:r>
      <w:r w:rsidRPr="006474EB">
        <w:t>Wie funktioniert eine Kompostierungsanlage?</w:t>
      </w:r>
    </w:p>
    <w:p w14:paraId="426CD42F" w14:textId="77777777" w:rsidR="005125D0" w:rsidRDefault="005125D0" w:rsidP="00EE06E1">
      <w:pPr>
        <w:pStyle w:val="Text"/>
      </w:pPr>
    </w:p>
    <w:p w14:paraId="6414DB46" w14:textId="77777777" w:rsidR="005470B3" w:rsidRDefault="005470B3" w:rsidP="00EE06E1">
      <w:pPr>
        <w:pStyle w:val="Text"/>
      </w:pPr>
    </w:p>
    <w:p w14:paraId="0F2D0238" w14:textId="77777777" w:rsidR="005470B3" w:rsidRDefault="005470B3">
      <w:r>
        <w:br w:type="page"/>
      </w:r>
    </w:p>
    <w:p w14:paraId="4CBAE680" w14:textId="77777777" w:rsidR="005470B3" w:rsidRDefault="005470B3" w:rsidP="005470B3">
      <w:pPr>
        <w:pStyle w:val="Aufgabennummer"/>
        <w:framePr w:wrap="around"/>
      </w:pPr>
      <w:r>
        <w:lastRenderedPageBreak/>
        <w:t>Aufgabe</w:t>
      </w:r>
    </w:p>
    <w:p w14:paraId="39299345" w14:textId="77777777" w:rsidR="005470B3" w:rsidRDefault="005470B3" w:rsidP="005470B3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4A5D4" wp14:editId="258E7B28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6159500" cy="5939985"/>
                <wp:effectExtent l="0" t="0" r="12700" b="381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93998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F8EBB" w14:textId="77777777" w:rsidR="005470B3" w:rsidRDefault="005470B3" w:rsidP="00547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1.95pt;margin-top:46.3pt;width:485pt;height:46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CWAAAAAQACAJYAAAABAAI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z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DOEJJTQQM&#10;AAAAACHVAAAAAQAAAKAAAACaAAAB4AABIMAAACG5ABg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DuOer1ID+Wyf8XL/AMxx/Mew/wCQ&#10;Oer1f//XHz8Nj/mBPWD/APJLdcP/AGKOeFOo2VYlzdW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" stroked="f">
                <v:fill r:id="rId13" o:title="" rotate="t" type="frame"/>
                <v:textbox>
                  <w:txbxContent>
                    <w:p w14:paraId="472F8EBB" w14:textId="77777777" w:rsidR="005470B3" w:rsidRDefault="005470B3" w:rsidP="005470B3"/>
                  </w:txbxContent>
                </v:textbox>
                <w10:wrap type="square"/>
              </v:shape>
            </w:pict>
          </mc:Fallback>
        </mc:AlternateContent>
      </w:r>
      <w:r w:rsidRPr="006474EB">
        <w:t>Wie funktioniert eine Kompostierungsanlage?</w:t>
      </w:r>
    </w:p>
    <w:p w14:paraId="0B037E95" w14:textId="77777777" w:rsidR="005470B3" w:rsidRDefault="005470B3" w:rsidP="00EE06E1">
      <w:pPr>
        <w:pStyle w:val="Text"/>
      </w:pPr>
    </w:p>
    <w:p w14:paraId="201BDCAB" w14:textId="77777777" w:rsidR="009C3A34" w:rsidRDefault="009C3A34" w:rsidP="00EE06E1">
      <w:pPr>
        <w:pStyle w:val="Text"/>
      </w:pPr>
    </w:p>
    <w:p w14:paraId="67ED4AFC" w14:textId="77777777" w:rsidR="009C3A34" w:rsidRDefault="009C3A34">
      <w:r>
        <w:br w:type="page"/>
      </w:r>
    </w:p>
    <w:p w14:paraId="15628E99" w14:textId="77777777" w:rsidR="009C3A34" w:rsidRDefault="009C3A34" w:rsidP="009C3A34">
      <w:pPr>
        <w:pStyle w:val="Aufgabennummer"/>
        <w:framePr w:wrap="around"/>
      </w:pPr>
      <w:r>
        <w:lastRenderedPageBreak/>
        <w:t>Aufgabe</w:t>
      </w:r>
    </w:p>
    <w:p w14:paraId="01055063" w14:textId="77777777" w:rsidR="009C3A34" w:rsidRDefault="009C3A34" w:rsidP="009C3A34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44894" wp14:editId="66177D54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6159500" cy="5866960"/>
                <wp:effectExtent l="0" t="0" r="12700" b="63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86696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315A" w14:textId="77777777" w:rsidR="009C3A34" w:rsidRDefault="009C3A34" w:rsidP="009C3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9" type="#_x0000_t202" style="position:absolute;margin-left:1.95pt;margin-top:46.3pt;width:485pt;height:4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IAlgAAAAEAAjhCSU0E&#10;JgAAAAAADgAAAAAAAAAAAAA/gAAAOEJJTQPyAAAAAAAKAAD///////8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PAAAAAAFJnaHRsb25nAAAD8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M4QklNBAwAAAAAHC0AAAABAAAAoAAAAJgAAAHg&#10;AAEdAAAAHBEAGAAB/9j/7QAMQWRvYmVfQ00AAf/uAA5BZG9iZQBkgAAAAAH/2wCEAAwICAgJCAwJ&#10;CQwRCwoLERUPDAwPFRgTExUTExgRDAwMDAwMEQwMDAwMDAwMDAwMDAwMDAwMDAwMDAwMDAwMDAwB&#10;DQsLDQ4NEA4OEBQODg4UFA4ODg4UEQwMDAwMEREMDAwMDAwRDAwMDAwMDAwMDAwMDAwMDAwMDAwM&#10;DAwMDAwMDP/AABEIAJ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gEBAQICAQEBAQICAgICAgICAwIDAwMDAgMDBAQEBAQDBQUF&#10;BQUFBwcHBwcICAgICAgICAgIAQEBAQICAgQDAwQHBQQFBwgICAgICAgICAgICAgICAgICAgICAgI&#10;CAgICAgICAgICAgICAgICAgICAgICAgICAj/wAARCAPAA/IDAREAAhEBAxEB/90ABAB/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ucRtLG&#10;fYwP589XjTH/ACOo/wAMf/OqN3h93NUniv/VFb8Gz/s250A/7y83f+xNV80jZTydlWcctW6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" stroked="f">
                <v:fill r:id="rId15" o:title="" rotate="t" type="frame"/>
                <v:textbox>
                  <w:txbxContent>
                    <w:p w14:paraId="7AA9315A" w14:textId="77777777" w:rsidR="009C3A34" w:rsidRDefault="009C3A34" w:rsidP="009C3A34"/>
                  </w:txbxContent>
                </v:textbox>
                <w10:wrap type="square"/>
              </v:shape>
            </w:pict>
          </mc:Fallback>
        </mc:AlternateContent>
      </w:r>
      <w:r w:rsidRPr="006474EB">
        <w:t>Wie funktioniert eine Kompostierungsanlage?</w:t>
      </w:r>
    </w:p>
    <w:p w14:paraId="43E9A069" w14:textId="77777777" w:rsidR="009C3A34" w:rsidRPr="00D8301B" w:rsidRDefault="009C3A34" w:rsidP="00EE06E1">
      <w:pPr>
        <w:pStyle w:val="Text"/>
      </w:pPr>
      <w:bookmarkStart w:id="0" w:name="_GoBack"/>
      <w:bookmarkEnd w:id="0"/>
    </w:p>
    <w:sectPr w:rsidR="009C3A34" w:rsidRPr="00D8301B" w:rsidSect="00997EEE">
      <w:headerReference w:type="default" r:id="rId16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4C516E" w14:textId="77777777" w:rsidR="006D6C8A" w:rsidRDefault="006D6C8A" w:rsidP="001A595C">
      <w:r>
        <w:separator/>
      </w:r>
    </w:p>
  </w:endnote>
  <w:endnote w:type="continuationSeparator" w:id="0">
    <w:p w14:paraId="5704D156" w14:textId="77777777" w:rsidR="006D6C8A" w:rsidRDefault="006D6C8A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0BA74" w14:textId="77777777" w:rsidR="006D6C8A" w:rsidRDefault="006D6C8A" w:rsidP="001A595C">
      <w:r>
        <w:separator/>
      </w:r>
    </w:p>
  </w:footnote>
  <w:footnote w:type="continuationSeparator" w:id="0">
    <w:p w14:paraId="06D71899" w14:textId="77777777" w:rsidR="006D6C8A" w:rsidRDefault="006D6C8A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C5B6C1AC3C11BF46A4AA45177F6D857F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42FA0393" w14:textId="77777777" w:rsidTr="00065A42">
          <w:trPr>
            <w:trHeight w:hRule="exact" w:val="1077"/>
          </w:trPr>
          <w:tc>
            <w:tcPr>
              <w:tcW w:w="9694" w:type="dxa"/>
            </w:tcPr>
            <w:p w14:paraId="153C3CED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0A71E24C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4741D3C89D0AB94881A520F1A4032F54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0C67F014" w14:textId="77777777" w:rsidR="004F72A4" w:rsidRPr="004F72A4" w:rsidRDefault="006474EB" w:rsidP="004F72A4">
                  <w:pPr>
                    <w:pStyle w:val="Aufgabentitel"/>
                  </w:pPr>
                  <w:proofErr w:type="spellStart"/>
                  <w:r w:rsidRPr="006474EB">
                    <w:t>Grünschnitt</w:t>
                  </w:r>
                  <w:proofErr w:type="spellEnd"/>
                  <w:r w:rsidRPr="006474EB">
                    <w:t>/Kompostierung</w:t>
                  </w:r>
                </w:p>
              </w:tc>
            </w:sdtContent>
          </w:sdt>
        </w:tr>
      </w:tbl>
      <w:p w14:paraId="4E032578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5883D19A" wp14:editId="540CD577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8A"/>
    <w:rsid w:val="000270DE"/>
    <w:rsid w:val="00065A42"/>
    <w:rsid w:val="000F7C6D"/>
    <w:rsid w:val="001323C5"/>
    <w:rsid w:val="00133F53"/>
    <w:rsid w:val="0014041C"/>
    <w:rsid w:val="00196422"/>
    <w:rsid w:val="001A4E96"/>
    <w:rsid w:val="001A595C"/>
    <w:rsid w:val="001B2E70"/>
    <w:rsid w:val="001F7512"/>
    <w:rsid w:val="001F7D17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D45F6"/>
    <w:rsid w:val="004E0CF9"/>
    <w:rsid w:val="004F72A4"/>
    <w:rsid w:val="00507E49"/>
    <w:rsid w:val="005125D0"/>
    <w:rsid w:val="005144AF"/>
    <w:rsid w:val="00534E52"/>
    <w:rsid w:val="005470B3"/>
    <w:rsid w:val="0057338B"/>
    <w:rsid w:val="00574186"/>
    <w:rsid w:val="005A3389"/>
    <w:rsid w:val="005D0A54"/>
    <w:rsid w:val="005D4B3F"/>
    <w:rsid w:val="005F2051"/>
    <w:rsid w:val="005F4171"/>
    <w:rsid w:val="00612A18"/>
    <w:rsid w:val="00634EB5"/>
    <w:rsid w:val="006474EB"/>
    <w:rsid w:val="006506E4"/>
    <w:rsid w:val="0066708D"/>
    <w:rsid w:val="00673790"/>
    <w:rsid w:val="006D6C8A"/>
    <w:rsid w:val="0071046B"/>
    <w:rsid w:val="00712A95"/>
    <w:rsid w:val="00727C0F"/>
    <w:rsid w:val="0078791D"/>
    <w:rsid w:val="007A3664"/>
    <w:rsid w:val="007E68BE"/>
    <w:rsid w:val="008955E7"/>
    <w:rsid w:val="00895D59"/>
    <w:rsid w:val="008B1983"/>
    <w:rsid w:val="008B2E62"/>
    <w:rsid w:val="008D1813"/>
    <w:rsid w:val="00907763"/>
    <w:rsid w:val="00956CF5"/>
    <w:rsid w:val="009616F5"/>
    <w:rsid w:val="009872A7"/>
    <w:rsid w:val="0099038C"/>
    <w:rsid w:val="00997EEE"/>
    <w:rsid w:val="009A1226"/>
    <w:rsid w:val="009C33A8"/>
    <w:rsid w:val="009C3A34"/>
    <w:rsid w:val="00A0342C"/>
    <w:rsid w:val="00A07619"/>
    <w:rsid w:val="00A10443"/>
    <w:rsid w:val="00A26F3F"/>
    <w:rsid w:val="00A362E7"/>
    <w:rsid w:val="00A51178"/>
    <w:rsid w:val="00A61E53"/>
    <w:rsid w:val="00A80A8C"/>
    <w:rsid w:val="00AC28A6"/>
    <w:rsid w:val="00AE075B"/>
    <w:rsid w:val="00B445D2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D1754A"/>
    <w:rsid w:val="00D257C5"/>
    <w:rsid w:val="00D6692D"/>
    <w:rsid w:val="00D8301B"/>
    <w:rsid w:val="00DA3F5E"/>
    <w:rsid w:val="00DB7FD0"/>
    <w:rsid w:val="00E15E2F"/>
    <w:rsid w:val="00E211AA"/>
    <w:rsid w:val="00E3172B"/>
    <w:rsid w:val="00EB2887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357F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B6C1AC3C11BF46A4AA45177F6D8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13C86-1143-3B48-8EF6-BB179A439EDF}"/>
      </w:docPartPr>
      <w:docPartBody>
        <w:p w:rsidR="000938E6" w:rsidRDefault="000938E6">
          <w:pPr>
            <w:pStyle w:val="C5B6C1AC3C11BF46A4AA45177F6D857F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41D3C89D0AB94881A520F1A4032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6AD8C-4283-8041-AA8E-0CF2EABC9B1E}"/>
      </w:docPartPr>
      <w:docPartBody>
        <w:p w:rsidR="000938E6" w:rsidRDefault="000938E6">
          <w:pPr>
            <w:pStyle w:val="4741D3C89D0AB94881A520F1A4032F54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E6"/>
    <w:rsid w:val="0009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5B6C1AC3C11BF46A4AA45177F6D857F">
    <w:name w:val="C5B6C1AC3C11BF46A4AA45177F6D857F"/>
  </w:style>
  <w:style w:type="paragraph" w:customStyle="1" w:styleId="4741D3C89D0AB94881A520F1A4032F54">
    <w:name w:val="4741D3C89D0AB94881A520F1A4032F5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5B6C1AC3C11BF46A4AA45177F6D857F">
    <w:name w:val="C5B6C1AC3C11BF46A4AA45177F6D857F"/>
  </w:style>
  <w:style w:type="paragraph" w:customStyle="1" w:styleId="4741D3C89D0AB94881A520F1A4032F54">
    <w:name w:val="4741D3C89D0AB94881A520F1A4032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4</Pages>
  <Words>30</Words>
  <Characters>195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4</cp:revision>
  <cp:lastPrinted>2015-11-24T11:04:00Z</cp:lastPrinted>
  <dcterms:created xsi:type="dcterms:W3CDTF">2016-03-24T08:41:00Z</dcterms:created>
  <dcterms:modified xsi:type="dcterms:W3CDTF">2016-03-24T08:45:00Z</dcterms:modified>
</cp:coreProperties>
</file>