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E15E4" w14:textId="77777777" w:rsidR="00065A42" w:rsidRDefault="00A61E53" w:rsidP="00F179D8">
      <w:pPr>
        <w:pStyle w:val="Aufgabennummer"/>
        <w:framePr w:wrap="around"/>
      </w:pPr>
      <w:r w:rsidRPr="00F179D8">
        <w:t>Aufgabe</w:t>
      </w:r>
    </w:p>
    <w:p w14:paraId="2CFA9D0D" w14:textId="77777777" w:rsidR="006474EB" w:rsidRDefault="006474EB" w:rsidP="006474EB">
      <w:pPr>
        <w:pStyle w:val="Headline"/>
      </w:pPr>
      <w:r w:rsidRPr="006474EB">
        <w:t>Wie funktioniert eine Kompostierungsanlage?</w:t>
      </w:r>
    </w:p>
    <w:p w14:paraId="2567D1AB" w14:textId="77777777" w:rsidR="006474EB" w:rsidRPr="009C33A8" w:rsidRDefault="006474EB" w:rsidP="006474EB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BA9B2" wp14:editId="5E69F6E4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159600" cy="5976000"/>
                <wp:effectExtent l="0" t="0" r="1270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59760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0BE1" w14:textId="77777777" w:rsidR="006474EB" w:rsidRDefault="00647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13.5pt;width:485pt;height:4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lgAAAAEAAgCWAAAAAQACOEJJTQQmAAAAAAAOAAAAAAAAAAAAAD+AAAA4&#10;QklNA/IAAAAAAAoAAP///////w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9MAAAPyAAAAEwBnAHIAdQBlAG4AcwBj&#10;AGgAbgBpAHQAdABfAGkAbABsAHUAXwAxAAAAAQAAAAAAAAAAAAAAAAAAAAAAAAABAAAAAAAAAAAA&#10;AAPyAAAD0wAAAAAAAAAAAAAAAAAAAAABAAAAAAAAAAAAAAAAAAAAAAAAABAAAAABAAAAAAAAbnVs&#10;bAAAAAIAAAAGYm91bmRzT2JqYwAAAAEAAAAAAABSY3QxAAAABAAAAABUb3AgbG9uZwAAAAAAAAAA&#10;TGVmdGxvbmcAAAAAAAAAAEJ0b21sb25nAAAD0wAAAABSZ2h0bG9uZwAAA/I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9MA&#10;AAAAUmdodGxvbmcAAAP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ajwAAAAEAAACgAAAAmwAAAeAAASKgAAAacwAYAAH/2P/tAAxBZG9i&#10;ZV9DTQAB/+4ADkFkb2JlAGSAAAAAAf/bAIQADAgICAkIDAkJDBELCgsRFQ8MDA8VGBMTFRMTGBEM&#10;DAwMDAwRDAwMDAwMDAwMDAwMDAwMDAwMDAwMDAwMDAwMDAENCwsNDg0QDg4QFA4ODhQUDg4ODhQR&#10;DAwMDAwREQwMDAwMDBEMDAwMDAwMDAwMDAwMDAwMDAwMDAwMDAwMDAwM/8AAEQgAm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TZg+C4Pl7D4sJwHCqbBMLgaWaDDcIgipqdHnlaeRljhVVBeR2diBqxJOp56vU589Xq9z1er&#10;3PV6vc9Xq//S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f/&#10;0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/9T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//V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" stroked="f">
                <v:fill r:id="rId9" o:title="" rotate="t" type="frame"/>
                <v:textbox>
                  <w:txbxContent>
                    <w:p w14:paraId="0B660BE1" w14:textId="77777777" w:rsidR="006474EB" w:rsidRDefault="006474EB"/>
                  </w:txbxContent>
                </v:textbox>
                <w10:wrap type="square"/>
              </v:shape>
            </w:pict>
          </mc:Fallback>
        </mc:AlternateContent>
      </w:r>
    </w:p>
    <w:p w14:paraId="1AE34DB6" w14:textId="77777777" w:rsidR="00CA7BA0" w:rsidRDefault="00CA7BA0" w:rsidP="009C33A8">
      <w:pPr>
        <w:pStyle w:val="Text"/>
      </w:pPr>
    </w:p>
    <w:p w14:paraId="1D2908A0" w14:textId="77777777" w:rsidR="004E0CF9" w:rsidRDefault="004E0CF9">
      <w:r>
        <w:br w:type="page"/>
      </w:r>
    </w:p>
    <w:p w14:paraId="4A3C9CDE" w14:textId="77777777" w:rsidR="004E0CF9" w:rsidRDefault="004E0CF9" w:rsidP="004E0CF9">
      <w:pPr>
        <w:pStyle w:val="Aufgabennummer"/>
        <w:framePr w:wrap="around"/>
      </w:pPr>
      <w:r>
        <w:lastRenderedPageBreak/>
        <w:t>Aufgabe</w:t>
      </w:r>
    </w:p>
    <w:p w14:paraId="125ADA13" w14:textId="77777777" w:rsidR="004E0CF9" w:rsidRDefault="004E0CF9" w:rsidP="004E0CF9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171F4" wp14:editId="3406F1BE">
                <wp:simplePos x="0" y="0"/>
                <wp:positionH relativeFrom="column">
                  <wp:posOffset>-20320</wp:posOffset>
                </wp:positionH>
                <wp:positionV relativeFrom="paragraph">
                  <wp:posOffset>527685</wp:posOffset>
                </wp:positionV>
                <wp:extent cx="6271260" cy="5386070"/>
                <wp:effectExtent l="0" t="0" r="254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538607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4B21" w14:textId="77777777" w:rsidR="004E0CF9" w:rsidRDefault="004E0CF9" w:rsidP="004E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171F4"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7" type="#_x0000_t202" style="position:absolute;margin-left:-1.6pt;margin-top:41.55pt;width:493.8pt;height:42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" stroked="f">
                <v:fill r:id="rId11" o:title="" rotate="t" type="frame"/>
                <v:textbox>
                  <w:txbxContent>
                    <w:p w14:paraId="5ADB4B21" w14:textId="77777777" w:rsidR="004E0CF9" w:rsidRDefault="004E0CF9" w:rsidP="004E0CF9"/>
                  </w:txbxContent>
                </v:textbox>
                <w10:wrap type="square"/>
              </v:shape>
            </w:pict>
          </mc:Fallback>
        </mc:AlternateContent>
      </w:r>
      <w:r w:rsidRPr="006474EB">
        <w:t>Wie fun</w:t>
      </w:r>
      <w:bookmarkStart w:id="0" w:name="_GoBack"/>
      <w:bookmarkEnd w:id="0"/>
      <w:r w:rsidRPr="006474EB">
        <w:t>ktioniert eine Kompostierungsanlage?</w:t>
      </w:r>
    </w:p>
    <w:p w14:paraId="426CD42F" w14:textId="77777777" w:rsidR="005125D0" w:rsidRDefault="005125D0" w:rsidP="00EE06E1">
      <w:pPr>
        <w:pStyle w:val="Text"/>
      </w:pPr>
    </w:p>
    <w:p w14:paraId="6414DB46" w14:textId="77777777" w:rsidR="005470B3" w:rsidRDefault="005470B3" w:rsidP="00EE06E1">
      <w:pPr>
        <w:pStyle w:val="Text"/>
      </w:pPr>
    </w:p>
    <w:p w14:paraId="0F2D0238" w14:textId="77777777" w:rsidR="005470B3" w:rsidRDefault="005470B3">
      <w:r>
        <w:br w:type="page"/>
      </w:r>
    </w:p>
    <w:p w14:paraId="4CBAE680" w14:textId="77777777" w:rsidR="005470B3" w:rsidRDefault="005470B3" w:rsidP="005470B3">
      <w:pPr>
        <w:pStyle w:val="Aufgabennummer"/>
        <w:framePr w:wrap="around"/>
      </w:pPr>
      <w:r>
        <w:lastRenderedPageBreak/>
        <w:t>Aufgabe</w:t>
      </w:r>
    </w:p>
    <w:p w14:paraId="39299345" w14:textId="77777777" w:rsidR="005470B3" w:rsidRDefault="005470B3" w:rsidP="005470B3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4A5D4" wp14:editId="258E7B28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6159500" cy="5939985"/>
                <wp:effectExtent l="0" t="0" r="12700" b="381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93998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F8EBB" w14:textId="77777777" w:rsidR="005470B3" w:rsidRDefault="005470B3" w:rsidP="00547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1.95pt;margin-top:46.3pt;width:485pt;height:46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CWAAAAAQACAJYAAAABAAI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z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CHVAAAAAQAAAKAAAACaAAAB4AABIMAAACG5ABg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DuOer1ID+Wyf8XL/AMxx/Mew/wCQ&#10;Oer1f//XHz8Nj/mBPWD/APJLdcP/AGKOeFOo2VYlzdW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" stroked="f">
                <v:fill r:id="rId13" o:title="" rotate="t" type="frame"/>
                <v:textbox>
                  <w:txbxContent>
                    <w:p w14:paraId="472F8EBB" w14:textId="77777777" w:rsidR="005470B3" w:rsidRDefault="005470B3" w:rsidP="005470B3"/>
                  </w:txbxContent>
                </v:textbox>
                <w10:wrap type="square"/>
              </v:shape>
            </w:pict>
          </mc:Fallback>
        </mc:AlternateContent>
      </w:r>
      <w:r w:rsidRPr="006474EB">
        <w:t>Wie funktioniert eine Kompostierungsanlage?</w:t>
      </w:r>
    </w:p>
    <w:p w14:paraId="0B037E95" w14:textId="77777777" w:rsidR="005470B3" w:rsidRDefault="005470B3" w:rsidP="00EE06E1">
      <w:pPr>
        <w:pStyle w:val="Text"/>
      </w:pPr>
    </w:p>
    <w:p w14:paraId="201BDCAB" w14:textId="77777777" w:rsidR="009C3A34" w:rsidRDefault="009C3A34" w:rsidP="00EE06E1">
      <w:pPr>
        <w:pStyle w:val="Text"/>
      </w:pPr>
    </w:p>
    <w:p w14:paraId="67ED4AFC" w14:textId="77777777" w:rsidR="009C3A34" w:rsidRDefault="009C3A34">
      <w:r>
        <w:br w:type="page"/>
      </w:r>
    </w:p>
    <w:p w14:paraId="15628E99" w14:textId="77777777" w:rsidR="009C3A34" w:rsidRDefault="009C3A34" w:rsidP="009C3A34">
      <w:pPr>
        <w:pStyle w:val="Aufgabennummer"/>
        <w:framePr w:wrap="around"/>
      </w:pPr>
      <w:r>
        <w:lastRenderedPageBreak/>
        <w:t>Aufgabe</w:t>
      </w:r>
    </w:p>
    <w:p w14:paraId="01055063" w14:textId="77777777" w:rsidR="009C3A34" w:rsidRDefault="009C3A34" w:rsidP="009C3A34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44894" wp14:editId="66177D54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6159500" cy="5866960"/>
                <wp:effectExtent l="0" t="0" r="12700" b="63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86696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315A" w14:textId="77777777" w:rsidR="009C3A34" w:rsidRDefault="009C3A34" w:rsidP="009C3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1.95pt;margin-top:46.3pt;width:485pt;height:4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PyAAAAAAAKAAD///////8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PAAAAAAFJnaHRsb25nAAAD8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AwAAAAAHC0AAAABAAAAoAAAAJgAAAHg&#10;AAEdAAAAHBEAGAAB/9j/7QAMQWRvYmVfQ00AAf/uAA5BZG9iZQBkgAAAAAH/2wCEAAwICAgJCAwJ&#10;CQwRCwoLERUPDAwPFRgTExUTExgRDAwMDAwMEQwMDAwMDAwMDAwMDAwMDAwMDAwMDAwMDAwMDAwB&#10;DQsLDQ4NEA4OEBQODg4UFA4ODg4UEQwMDAwMEREMDAwMDAwRDAwMDAwMDAwMDAwMDAwMDAwMDAwM&#10;DAwMDAwMDP/AABEIAJ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gEBAQICAQEBAQICAgICAgICAwIDAwMDAgMDBAQEBAQDBQUF&#10;BQUFBwcHBwcICAgICAgICAgIAQEBAQICAgQDAwQHBQQFBwgICAgICAgICAgICAgICAgICAgICAgI&#10;CAgICAgICAgICAgICAgICAgICAgICAgICAj/wAARCAPAA/IDAREAAhEBAxEB/90ABAB/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ucRtLG&#10;fYwP589XjTH/ACOo/wAMf/OqN3h93NUniv/VFb8Gz/s250A/7y83f+xNV80jZTydlWcctW6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" stroked="f">
                <v:fill r:id="rId15" o:title="" rotate="t" type="frame"/>
                <v:textbox>
                  <w:txbxContent>
                    <w:p w14:paraId="7AA9315A" w14:textId="77777777" w:rsidR="009C3A34" w:rsidRDefault="009C3A34" w:rsidP="009C3A34"/>
                  </w:txbxContent>
                </v:textbox>
                <w10:wrap type="square"/>
              </v:shape>
            </w:pict>
          </mc:Fallback>
        </mc:AlternateContent>
      </w:r>
      <w:r w:rsidRPr="006474EB">
        <w:t>Wie funktioniert eine Kompostierungsanlage?</w:t>
      </w:r>
    </w:p>
    <w:p w14:paraId="43E9A069" w14:textId="77777777" w:rsidR="009C3A34" w:rsidRPr="00D8301B" w:rsidRDefault="009C3A34" w:rsidP="00EE06E1">
      <w:pPr>
        <w:pStyle w:val="Text"/>
      </w:pPr>
    </w:p>
    <w:sectPr w:rsidR="009C3A34" w:rsidRPr="00D8301B" w:rsidSect="00997EEE">
      <w:headerReference w:type="default" r:id="rId16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0CEA0" w14:textId="77777777" w:rsidR="00C04CFB" w:rsidRDefault="00C04CFB" w:rsidP="001A595C">
      <w:r>
        <w:separator/>
      </w:r>
    </w:p>
  </w:endnote>
  <w:endnote w:type="continuationSeparator" w:id="0">
    <w:p w14:paraId="48E581E7" w14:textId="77777777" w:rsidR="00C04CFB" w:rsidRDefault="00C04CFB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14DEB" w14:textId="77777777" w:rsidR="00C04CFB" w:rsidRDefault="00C04CFB" w:rsidP="001A595C">
      <w:r>
        <w:separator/>
      </w:r>
    </w:p>
  </w:footnote>
  <w:footnote w:type="continuationSeparator" w:id="0">
    <w:p w14:paraId="05283735" w14:textId="77777777" w:rsidR="00C04CFB" w:rsidRDefault="00C04CFB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5"/>
        <w:szCs w:val="15"/>
      </w:rPr>
      <w:id w:val="-1915389100"/>
      <w:lock w:val="sdtContentLocked"/>
      <w:placeholder>
        <w:docPart w:val="C5B6C1AC3C11BF46A4AA45177F6D857F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42FA0393" w14:textId="77777777" w:rsidTr="00065A42">
          <w:trPr>
            <w:trHeight w:hRule="exact" w:val="1077"/>
          </w:trPr>
          <w:tc>
            <w:tcPr>
              <w:tcW w:w="9694" w:type="dxa"/>
            </w:tcPr>
            <w:p w14:paraId="153C3CED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0A71E24C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4741D3C89D0AB94881A520F1A4032F54"/>
              </w:placeholder>
              <w:text/>
            </w:sdtPr>
            <w:sdtContent>
              <w:tc>
                <w:tcPr>
                  <w:tcW w:w="6973" w:type="dxa"/>
                </w:tcPr>
                <w:p w14:paraId="0C67F014" w14:textId="4D413A8A" w:rsidR="004F72A4" w:rsidRPr="004F72A4" w:rsidRDefault="0068243E" w:rsidP="004F72A4">
                  <w:pPr>
                    <w:pStyle w:val="Aufgabentitel"/>
                  </w:pPr>
                  <w:r w:rsidRPr="0068243E">
                    <w:t xml:space="preserve"> Bioabfallkompostierung</w:t>
                  </w:r>
                </w:p>
              </w:tc>
            </w:sdtContent>
          </w:sdt>
        </w:tr>
      </w:tbl>
      <w:p w14:paraId="4E032578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5883D19A" wp14:editId="540CD577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98.15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8A"/>
    <w:rsid w:val="000270DE"/>
    <w:rsid w:val="00065A42"/>
    <w:rsid w:val="000F7C6D"/>
    <w:rsid w:val="001323C5"/>
    <w:rsid w:val="00133F53"/>
    <w:rsid w:val="0014041C"/>
    <w:rsid w:val="00196422"/>
    <w:rsid w:val="001A4E96"/>
    <w:rsid w:val="001A595C"/>
    <w:rsid w:val="001B2E70"/>
    <w:rsid w:val="001F7512"/>
    <w:rsid w:val="001F7D17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2232C"/>
    <w:rsid w:val="00440F1A"/>
    <w:rsid w:val="0045157A"/>
    <w:rsid w:val="0046657C"/>
    <w:rsid w:val="004705B5"/>
    <w:rsid w:val="00493C5F"/>
    <w:rsid w:val="004D45F6"/>
    <w:rsid w:val="004E0CF9"/>
    <w:rsid w:val="004F72A4"/>
    <w:rsid w:val="00507E49"/>
    <w:rsid w:val="005125D0"/>
    <w:rsid w:val="005144AF"/>
    <w:rsid w:val="00534E52"/>
    <w:rsid w:val="005470B3"/>
    <w:rsid w:val="0057338B"/>
    <w:rsid w:val="00574186"/>
    <w:rsid w:val="005A3389"/>
    <w:rsid w:val="005D0A54"/>
    <w:rsid w:val="005D4B3F"/>
    <w:rsid w:val="005F2051"/>
    <w:rsid w:val="005F4171"/>
    <w:rsid w:val="00612A18"/>
    <w:rsid w:val="00634EB5"/>
    <w:rsid w:val="006474EB"/>
    <w:rsid w:val="006506E4"/>
    <w:rsid w:val="0066708D"/>
    <w:rsid w:val="00673790"/>
    <w:rsid w:val="0068243E"/>
    <w:rsid w:val="006D6C8A"/>
    <w:rsid w:val="0071046B"/>
    <w:rsid w:val="00712A95"/>
    <w:rsid w:val="00727C0F"/>
    <w:rsid w:val="0078791D"/>
    <w:rsid w:val="007A3664"/>
    <w:rsid w:val="007E68BE"/>
    <w:rsid w:val="008955E7"/>
    <w:rsid w:val="00895D59"/>
    <w:rsid w:val="008B1983"/>
    <w:rsid w:val="008B2E62"/>
    <w:rsid w:val="008D1813"/>
    <w:rsid w:val="00907763"/>
    <w:rsid w:val="00956CF5"/>
    <w:rsid w:val="009616F5"/>
    <w:rsid w:val="009872A7"/>
    <w:rsid w:val="0099038C"/>
    <w:rsid w:val="00997EEE"/>
    <w:rsid w:val="009A1226"/>
    <w:rsid w:val="009C33A8"/>
    <w:rsid w:val="009C3A34"/>
    <w:rsid w:val="00A0342C"/>
    <w:rsid w:val="00A07619"/>
    <w:rsid w:val="00A10443"/>
    <w:rsid w:val="00A26F3F"/>
    <w:rsid w:val="00A362E7"/>
    <w:rsid w:val="00A51178"/>
    <w:rsid w:val="00A61E53"/>
    <w:rsid w:val="00A80A8C"/>
    <w:rsid w:val="00AC28A6"/>
    <w:rsid w:val="00AE075B"/>
    <w:rsid w:val="00B445D2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04CFB"/>
    <w:rsid w:val="00C12265"/>
    <w:rsid w:val="00C160FF"/>
    <w:rsid w:val="00C21B93"/>
    <w:rsid w:val="00C334C0"/>
    <w:rsid w:val="00C70153"/>
    <w:rsid w:val="00C94E33"/>
    <w:rsid w:val="00CA7BA0"/>
    <w:rsid w:val="00CC5874"/>
    <w:rsid w:val="00D1754A"/>
    <w:rsid w:val="00D257C5"/>
    <w:rsid w:val="00D6692D"/>
    <w:rsid w:val="00D8301B"/>
    <w:rsid w:val="00DA3F5E"/>
    <w:rsid w:val="00DB7FD0"/>
    <w:rsid w:val="00E15E2F"/>
    <w:rsid w:val="00E211AA"/>
    <w:rsid w:val="00E3172B"/>
    <w:rsid w:val="00EB2887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357F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semiHidden="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semiHidden/>
    <w:qFormat/>
    <w:rsid w:val="00574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ch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7.jpeg"/><Relationship Id="rId14" Type="http://schemas.openxmlformats.org/officeDocument/2006/relationships/image" Target="media/image6.jp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5B6C1AC3C11BF46A4AA45177F6D8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13C86-1143-3B48-8EF6-BB179A439EDF}"/>
      </w:docPartPr>
      <w:docPartBody>
        <w:p w:rsidR="000938E6" w:rsidRDefault="000938E6">
          <w:pPr>
            <w:pStyle w:val="C5B6C1AC3C11BF46A4AA45177F6D857F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41D3C89D0AB94881A520F1A4032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6AD8C-4283-8041-AA8E-0CF2EABC9B1E}"/>
      </w:docPartPr>
      <w:docPartBody>
        <w:p w:rsidR="000938E6" w:rsidRDefault="000938E6">
          <w:pPr>
            <w:pStyle w:val="4741D3C89D0AB94881A520F1A4032F54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E6"/>
    <w:rsid w:val="000938E6"/>
    <w:rsid w:val="00C2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5B6C1AC3C11BF46A4AA45177F6D857F">
    <w:name w:val="C5B6C1AC3C11BF46A4AA45177F6D857F"/>
  </w:style>
  <w:style w:type="paragraph" w:customStyle="1" w:styleId="4741D3C89D0AB94881A520F1A4032F54">
    <w:name w:val="4741D3C89D0AB94881A520F1A4032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Macintosh:Users:timmermann:Desktop:WERT_Wordvorlagen_FINAL:VORLAGE_Aufgabenblatt_WERT_PROFIS_02.dotx</Template>
  <TotalTime>0</TotalTime>
  <Pages>4</Pages>
  <Words>30</Words>
  <Characters>195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Alexandra Brauer</cp:lastModifiedBy>
  <cp:revision>3</cp:revision>
  <cp:lastPrinted>2015-11-24T11:04:00Z</cp:lastPrinted>
  <dcterms:created xsi:type="dcterms:W3CDTF">2018-09-03T09:58:00Z</dcterms:created>
  <dcterms:modified xsi:type="dcterms:W3CDTF">2018-09-03T10:01:00Z</dcterms:modified>
</cp:coreProperties>
</file>