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509EE" w14:textId="77777777" w:rsidR="00065A42" w:rsidRDefault="00A61E53" w:rsidP="00F179D8">
      <w:pPr>
        <w:pStyle w:val="Aufgabennummer"/>
        <w:framePr w:wrap="around"/>
      </w:pPr>
      <w:r w:rsidRPr="00F179D8">
        <w:t>Aufgabe</w:t>
      </w:r>
      <w:r>
        <w:t xml:space="preserve"> 1</w:t>
      </w:r>
    </w:p>
    <w:p w14:paraId="441AB046" w14:textId="77777777" w:rsidR="00761FBB" w:rsidRDefault="00761FBB" w:rsidP="00761FBB">
      <w:pPr>
        <w:pStyle w:val="Headline"/>
      </w:pPr>
      <w:r w:rsidRPr="00761FBB">
        <w:t>Essen in die Tonne?</w:t>
      </w:r>
    </w:p>
    <w:p w14:paraId="4EE94BD7" w14:textId="77777777" w:rsidR="00761FBB" w:rsidRDefault="00761FBB" w:rsidP="00761FBB">
      <w:pPr>
        <w:pStyle w:val="Text"/>
      </w:pPr>
      <w:r>
        <w:t>Essensreste gehören in die Biotonne! Aber viele Lebensmittel kommen in die Tonne, obwohl man sie noch</w:t>
      </w:r>
    </w:p>
    <w:p w14:paraId="670F4BD9" w14:textId="77777777" w:rsidR="00761FBB" w:rsidRDefault="00761FBB" w:rsidP="00761FBB">
      <w:pPr>
        <w:pStyle w:val="Text"/>
      </w:pPr>
      <w:r>
        <w:t>verzehren könnte.</w:t>
      </w:r>
    </w:p>
    <w:p w14:paraId="50DDAE61" w14:textId="77777777" w:rsidR="00761FBB" w:rsidRDefault="00761FBB" w:rsidP="00761FBB">
      <w:pPr>
        <w:pStyle w:val="Text"/>
      </w:pPr>
    </w:p>
    <w:p w14:paraId="6377A451" w14:textId="77777777" w:rsidR="00761FBB" w:rsidRDefault="00761FBB" w:rsidP="00761FBB">
      <w:pPr>
        <w:pStyle w:val="Text"/>
      </w:pPr>
      <w:r>
        <w:t xml:space="preserve">Die Untersuchung einer Umweltorganisation hat ergeben, dass fast ein Drittel aller Lebensmittel weggeworfen werden. Die Hälfte dieser Lebensmittel </w:t>
      </w:r>
      <w:r w:rsidR="005375E2">
        <w:t xml:space="preserve">davon </w:t>
      </w:r>
      <w:bookmarkStart w:id="0" w:name="_GoBack"/>
      <w:bookmarkEnd w:id="0"/>
      <w:r>
        <w:t>hätte man aber noch essen können.</w:t>
      </w:r>
    </w:p>
    <w:p w14:paraId="7FE79289" w14:textId="77777777" w:rsidR="00761FBB" w:rsidRDefault="00761FBB" w:rsidP="00761FBB">
      <w:pPr>
        <w:pStyle w:val="Text"/>
      </w:pPr>
    </w:p>
    <w:p w14:paraId="71ED8D2C" w14:textId="77777777" w:rsidR="00761FBB" w:rsidRDefault="00761FBB" w:rsidP="00761FBB">
      <w:pPr>
        <w:pStyle w:val="Text"/>
      </w:pPr>
      <w:r>
        <w:t>Gemüse und Obst machen den größten Teil aus, gleich danach kommen Brot und andere Backwaren, dann</w:t>
      </w:r>
    </w:p>
    <w:p w14:paraId="414DD77B" w14:textId="77777777" w:rsidR="00761FBB" w:rsidRDefault="00761FBB" w:rsidP="00761FBB">
      <w:pPr>
        <w:pStyle w:val="Text"/>
      </w:pPr>
      <w:r>
        <w:t>Kartoffeln und Milchprodukte. Die meisten vermeidbaren Abfälle entstehen dabei in den Haushalten – also</w:t>
      </w:r>
    </w:p>
    <w:p w14:paraId="62506552" w14:textId="77777777" w:rsidR="00CA7BA0" w:rsidRDefault="00761FBB" w:rsidP="00761FBB">
      <w:pPr>
        <w:pStyle w:val="Text"/>
      </w:pPr>
      <w:r>
        <w:t>kann jeder von uns etwas dazu beitragen, dass weniger Lebensmittel verschwendet werden.</w:t>
      </w:r>
    </w:p>
    <w:p w14:paraId="414BDA3F" w14:textId="77777777" w:rsidR="00FD293A" w:rsidRDefault="00FD293A" w:rsidP="00761FBB">
      <w:pPr>
        <w:pStyle w:val="Text"/>
      </w:pPr>
    </w:p>
    <w:p w14:paraId="16008C77" w14:textId="77777777" w:rsidR="00FD293A" w:rsidRDefault="00FD293A" w:rsidP="00761FBB">
      <w:pPr>
        <w:pStyle w:val="Text"/>
      </w:pPr>
    </w:p>
    <w:p w14:paraId="2E196216" w14:textId="77777777" w:rsidR="00FD293A" w:rsidRDefault="00FD293A" w:rsidP="00FD293A">
      <w:pPr>
        <w:pStyle w:val="Subline"/>
      </w:pPr>
      <w:r w:rsidRPr="00FD293A">
        <w:t>Von wem kommen die Lebensmittelabfälle in Deutschland?</w:t>
      </w:r>
    </w:p>
    <w:p w14:paraId="1ED4A9F4" w14:textId="77777777" w:rsidR="00761FBB" w:rsidRDefault="00761FBB" w:rsidP="00761FBB">
      <w:pPr>
        <w:pStyle w:val="Text"/>
      </w:pPr>
    </w:p>
    <w:p w14:paraId="5F88C5D0" w14:textId="77777777" w:rsidR="00761FBB" w:rsidRDefault="00FD293A" w:rsidP="00761FBB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38028" wp14:editId="6EA844BD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310000" cy="1691999"/>
                <wp:effectExtent l="0" t="0" r="0" b="1016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0" cy="1691999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9646A" w14:textId="77777777" w:rsidR="00221B66" w:rsidRDefault="00221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0;margin-top:7.5pt;width:418.1pt;height:1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IiAAAAAFJnaHRsb25nAAAGz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BzEA&#10;AAABAAAAoAAAADIAAAHgAABdwAAABxUAGAAB/9j/7QAMQWRvYmVfQ00AAf/uAA5BZG9iZQBkgAAA&#10;AAH/2wCEAAwICAgJCAwJCQwRCwoLERUPDAwPFRgTExUTExgRDAwMDAwMEQwMDAwMDAwMDAwMDAwM&#10;DAwMDAwMDAwMDAwMDAwBDQsLDQ4NEA4OEBQODg4UFA4ODg4UEQwMDAwMEREMDAwMDAwRDAwMDAwM&#10;DAwMDAwMDAwMDAwMDAwMDAwMDAwMDP/AABEIAD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IBAQIDAgICAwMDAwMDAwQEBAQEBAQFBAQE&#10;BAQEBQYFBQUFBQYHBwcHBwcICAgICAgICAgICAgICAgBAQICBAIEBwQEBwgHBwcICAgICAgICAgI&#10;CAgICAgICAgICAgICAgICAgICAgICAgICAgICAgICAgICAgICAgICP/AABEIAiIGzgMBEQACEQED&#10;EQH/3QAEANr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N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/9D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f/0d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f/S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f//T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f/9H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f/S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/9P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/1N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f//V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/9b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f/T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/0d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/9L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//T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//U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f/V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//1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//X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/Q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/9H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/9L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/09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//9X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f/9b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/9f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//Q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//R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/9f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//Q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f&#10;/9H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/0t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/9P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f/1N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//1d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/1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//X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//0N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/9H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f//S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/9P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//1N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//V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//1t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UWtoaPEaZ6OviWaJxZkdQQfqPPV6i+Zu6FQ&#10;y763KEnltqfl5T7v0I/cfQ1/pHPV6i74rg2K4HVmhxeB6eUfuuLX+IPYj4jTnq9TZz1er3PV6vc9&#10;Xq9z1er3PV6vc9Xq9z1er3PV6vc9Xq9z1er3PV6vc9Xq9z1er3PV6vc9Xq9z1er3PV6vc9Xq9z1e&#10;r3PV6vc9Xq9z1er3PV6vc9Xq9z1er3PV6vc9Xq9z1er3PV6nHC8IxPGqoUOEwPUSt+6i3+s+AHxO&#10;nPV6jDZR6FIhWtzhJuOh+XibT6HcfwX7+er1GGoaCiwylSiw6JIIUFlRFAA+oc9Xql8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//X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//Q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/0d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f//S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UeppKWsj8qriSVfY6hh9x56vUk63p1kev&#10;v5+GQC//ABWvl/8ASO3PV6kvVdEsiVF/Jjmg/wCITE/8r7uer1MFR0Ay+3+8tdUJ/wATCN/BV56v&#10;U0S+npDrBixHwamv+YkHPV6oT+nyvH2MTjP0wsP+Zjz1erF/s+4r/wBNGL/om39PPV6sienzED9v&#10;E4x9ELH/AJmHPV6psXp6HebFvqWm/aZOer1O0Hp/wFf96q+of/iIRf4huer1P9L0QyNT285J5/8A&#10;ic1v+VAvPV6lRRdN8i0FjBhkJt/xYDJ/0kLc9XqVlLRUVCnl0UKQr7EQKPuA56vVK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//9P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" stroked="f">
                <v:fill r:id="rId10" o:title="" rotate="t" type="frame"/>
                <v:textbox>
                  <w:txbxContent>
                    <w:p w14:paraId="776F44EB" w14:textId="77777777" w:rsidR="00221B66" w:rsidRDefault="00221B66"/>
                  </w:txbxContent>
                </v:textbox>
                <w10:wrap type="square"/>
              </v:shape>
            </w:pict>
          </mc:Fallback>
        </mc:AlternateContent>
      </w:r>
    </w:p>
    <w:p w14:paraId="1D19A40A" w14:textId="77777777" w:rsidR="00761FBB" w:rsidRDefault="00761FBB" w:rsidP="00761FBB">
      <w:pPr>
        <w:pStyle w:val="Text"/>
      </w:pPr>
    </w:p>
    <w:p w14:paraId="7BB6E78D" w14:textId="77777777" w:rsidR="00761FBB" w:rsidRDefault="00761FBB" w:rsidP="00761FBB">
      <w:pPr>
        <w:pStyle w:val="Text"/>
      </w:pPr>
    </w:p>
    <w:p w14:paraId="32DDF6D9" w14:textId="77777777" w:rsidR="00761FBB" w:rsidRDefault="00761FBB" w:rsidP="00761FBB">
      <w:pPr>
        <w:pStyle w:val="Text"/>
      </w:pPr>
    </w:p>
    <w:p w14:paraId="0853A898" w14:textId="77777777" w:rsidR="00761FBB" w:rsidRDefault="00761FBB" w:rsidP="00761FBB">
      <w:pPr>
        <w:pStyle w:val="Text"/>
      </w:pPr>
    </w:p>
    <w:p w14:paraId="0C7786D2" w14:textId="77777777" w:rsidR="00761FBB" w:rsidRDefault="00761FBB" w:rsidP="00761FBB">
      <w:pPr>
        <w:pStyle w:val="Text"/>
      </w:pPr>
    </w:p>
    <w:p w14:paraId="607BD139" w14:textId="77777777" w:rsidR="00761FBB" w:rsidRDefault="00761FBB" w:rsidP="00761FBB">
      <w:pPr>
        <w:pStyle w:val="Text"/>
      </w:pPr>
    </w:p>
    <w:p w14:paraId="0916549F" w14:textId="77777777" w:rsidR="00761FBB" w:rsidRDefault="00761FBB" w:rsidP="00761FBB">
      <w:pPr>
        <w:pStyle w:val="Text"/>
      </w:pPr>
    </w:p>
    <w:p w14:paraId="38B9143B" w14:textId="77777777" w:rsidR="00761FBB" w:rsidRDefault="00761FBB" w:rsidP="00761FBB">
      <w:pPr>
        <w:pStyle w:val="Text"/>
      </w:pPr>
    </w:p>
    <w:p w14:paraId="2F49E550" w14:textId="77777777" w:rsidR="00F20C7E" w:rsidRDefault="00F20C7E" w:rsidP="00761FBB">
      <w:pPr>
        <w:pStyle w:val="Text"/>
      </w:pPr>
    </w:p>
    <w:p w14:paraId="40EF0BA6" w14:textId="77777777" w:rsidR="00F20C7E" w:rsidRDefault="00F20C7E" w:rsidP="00761FBB">
      <w:pPr>
        <w:pStyle w:val="Text"/>
      </w:pPr>
    </w:p>
    <w:p w14:paraId="2D9EB420" w14:textId="77777777" w:rsidR="009C33A8" w:rsidRPr="009C33A8" w:rsidRDefault="009C33A8" w:rsidP="009C33A8">
      <w:pPr>
        <w:pStyle w:val="Text"/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3D6EC8" w:rsidRPr="00634EB5" w14:paraId="54621E8A" w14:textId="77777777" w:rsidTr="00760D33">
        <w:tc>
          <w:tcPr>
            <w:tcW w:w="9694" w:type="dxa"/>
          </w:tcPr>
          <w:p w14:paraId="3C70FAC7" w14:textId="77777777" w:rsidR="00634EB5" w:rsidRPr="00634EB5" w:rsidRDefault="00634EB5" w:rsidP="00634EB5">
            <w:pPr>
              <w:pStyle w:val="Aufgabe"/>
            </w:pPr>
            <w:r w:rsidRPr="00634EB5">
              <w:t>Eure Aufgabe</w:t>
            </w:r>
          </w:p>
          <w:p w14:paraId="55518540" w14:textId="77777777" w:rsidR="00F20C7E" w:rsidRDefault="00F20C7E" w:rsidP="00F20C7E">
            <w:pPr>
              <w:pStyle w:val="Text"/>
            </w:pPr>
            <w:r>
              <w:t>Überlegt, was man mit Lebensmitteln machen kann, die sich noch zum Verzehr eignen. Überlegt auch,</w:t>
            </w:r>
          </w:p>
          <w:p w14:paraId="3371C3BD" w14:textId="77777777" w:rsidR="00F20C7E" w:rsidRDefault="00F20C7E" w:rsidP="00F20C7E">
            <w:pPr>
              <w:pStyle w:val="Text"/>
            </w:pPr>
            <w:r>
              <w:t>wie man überhaupt vermeiden kann, dass so große Mengen an Lebensmittelabfällen entstehen. Eure</w:t>
            </w:r>
          </w:p>
          <w:p w14:paraId="2E6EFB2F" w14:textId="77777777" w:rsidR="00F20C7E" w:rsidRDefault="00F20C7E" w:rsidP="00F20C7E">
            <w:pPr>
              <w:pStyle w:val="Text"/>
            </w:pPr>
            <w:r>
              <w:t>Ideen tauscht ihr dann in der Vierergruppe aus.</w:t>
            </w:r>
          </w:p>
          <w:p w14:paraId="72A70586" w14:textId="77777777" w:rsidR="00F20C7E" w:rsidRDefault="00F20C7E" w:rsidP="00F20C7E">
            <w:pPr>
              <w:pStyle w:val="Text"/>
            </w:pPr>
          </w:p>
          <w:p w14:paraId="0C8BE284" w14:textId="77777777" w:rsidR="00F20C7E" w:rsidRDefault="00F20C7E" w:rsidP="00F20C7E">
            <w:pPr>
              <w:pStyle w:val="Text"/>
            </w:pPr>
            <w:r>
              <w:t xml:space="preserve">Ihr sollt dazu die </w:t>
            </w:r>
            <w:r w:rsidRPr="00F20C7E">
              <w:rPr>
                <w:b/>
              </w:rPr>
              <w:t>Platzdeckchen-Methode</w:t>
            </w:r>
            <w:r w:rsidR="00D418FB">
              <w:t xml:space="preserve"> benutz</w:t>
            </w:r>
            <w:r>
              <w:t>en. Setzt euch zu viert um einen Tisch. In die Mitte</w:t>
            </w:r>
          </w:p>
          <w:p w14:paraId="6D7D86BE" w14:textId="77777777" w:rsidR="00F20C7E" w:rsidRDefault="00F20C7E" w:rsidP="00F20C7E">
            <w:pPr>
              <w:pStyle w:val="Text"/>
            </w:pPr>
            <w:r>
              <w:t>legt ihr das vorbereitete Blatt. Eure wichtigste Idee schreibt ihr in das Feld auf dem Platzdeckchen, das</w:t>
            </w:r>
          </w:p>
          <w:p w14:paraId="03A707FC" w14:textId="77777777" w:rsidR="00F20C7E" w:rsidRDefault="00F20C7E" w:rsidP="00F20C7E">
            <w:pPr>
              <w:pStyle w:val="Text"/>
            </w:pPr>
            <w:r>
              <w:t>vor euch liegt. Dann dreht ihr das Blatt im Uhrzeigersinn einmal weiter. Dann kann euer linker Nachbar</w:t>
            </w:r>
          </w:p>
          <w:p w14:paraId="39EA03D2" w14:textId="77777777" w:rsidR="00F20C7E" w:rsidRDefault="00D418FB" w:rsidP="00F20C7E">
            <w:pPr>
              <w:pStyle w:val="Text"/>
            </w:pPr>
            <w:r>
              <w:t>etwas dazu</w:t>
            </w:r>
            <w:r w:rsidR="00F20C7E">
              <w:t>schreiben oder zum Beispiel eine Frage stellen. Dann dreht ihr noch zwei Mal weiter und</w:t>
            </w:r>
          </w:p>
          <w:p w14:paraId="61A16EBF" w14:textId="77777777" w:rsidR="00F20C7E" w:rsidRDefault="00F20C7E" w:rsidP="00F20C7E">
            <w:pPr>
              <w:pStyle w:val="Text"/>
            </w:pPr>
            <w:r>
              <w:t xml:space="preserve">wiederholt wie beschrieben. Am besten benutzt </w:t>
            </w:r>
            <w:r w:rsidR="00D418FB">
              <w:t xml:space="preserve">ihr </w:t>
            </w:r>
            <w:r>
              <w:t>Stifte mit unterschiedlichen Farben, damit ihr am</w:t>
            </w:r>
          </w:p>
          <w:p w14:paraId="09227EF7" w14:textId="77777777" w:rsidR="00F20C7E" w:rsidRDefault="00F20C7E" w:rsidP="00F20C7E">
            <w:pPr>
              <w:pStyle w:val="Text"/>
            </w:pPr>
            <w:r>
              <w:t>Ende wisst, wer was geschrieben hat.</w:t>
            </w:r>
          </w:p>
          <w:p w14:paraId="0B6D7A96" w14:textId="77777777" w:rsidR="00F20C7E" w:rsidRDefault="00F20C7E" w:rsidP="00F20C7E">
            <w:pPr>
              <w:pStyle w:val="Text"/>
            </w:pPr>
          </w:p>
          <w:p w14:paraId="02049075" w14:textId="77777777" w:rsidR="00F20C7E" w:rsidRDefault="00F20C7E" w:rsidP="00F20C7E">
            <w:pPr>
              <w:pStyle w:val="Text"/>
            </w:pPr>
            <w:r>
              <w:t>Zum Schluss sprecht ihr über eure verschiedenen Vorschläge und tragt das Wichtigste in das Feld in</w:t>
            </w:r>
          </w:p>
          <w:p w14:paraId="04268251" w14:textId="77777777" w:rsidR="003D6EC8" w:rsidRPr="00634EB5" w:rsidRDefault="00F20C7E" w:rsidP="00F20C7E">
            <w:pPr>
              <w:pStyle w:val="Text"/>
            </w:pPr>
            <w:r>
              <w:t>der Mitte ein. Eure Ergebnisse stellt ihr dann den anderen vor.</w:t>
            </w:r>
          </w:p>
        </w:tc>
      </w:tr>
    </w:tbl>
    <w:p w14:paraId="533A7F0C" w14:textId="77777777" w:rsidR="00CA7BA0" w:rsidRDefault="00CA7BA0" w:rsidP="009C33A8">
      <w:pPr>
        <w:pStyle w:val="Text"/>
      </w:pPr>
    </w:p>
    <w:p w14:paraId="0628C1A2" w14:textId="77777777" w:rsidR="003703ED" w:rsidRDefault="003703ED" w:rsidP="003703ED">
      <w:pPr>
        <w:pStyle w:val="Aufgabennummer"/>
        <w:framePr w:wrap="around"/>
      </w:pPr>
      <w:r w:rsidRPr="00F179D8">
        <w:lastRenderedPageBreak/>
        <w:t>Aufgabe</w:t>
      </w:r>
      <w:r>
        <w:t xml:space="preserve"> 1</w:t>
      </w:r>
    </w:p>
    <w:p w14:paraId="64992842" w14:textId="77777777" w:rsidR="003703ED" w:rsidRDefault="00CC0877" w:rsidP="003703ED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61E811" wp14:editId="6F10B31B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6162675" cy="6299835"/>
                <wp:effectExtent l="0" t="0" r="9525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29983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9E756" w14:textId="77777777" w:rsidR="00221B66" w:rsidRDefault="00221B66" w:rsidP="00CC08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0;margin-top:45pt;width:485.25pt;height:49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gMAAAAAFJnaHRsb25n&#10;AAAH5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M4QklN&#10;BAwAAAAADMcAAAABAAAAnQAAAKAAAAHYAAEnAAAADKsAGAAB/9j/7QAMQWRvYmVfQ00AAf/uAA5B&#10;ZG9iZQBkgAAAAAH/2wCEAAwICAgJCAwJCQwRCwoLERUPDAwPFRgTExUTExgRDAwMDAwMEQwMDAwM&#10;DAwMDAwMDAwMDAwMDAwMDAwMDAwMDAwBDQsLDQ4NEA4OEBQODg4UFA4ODg4UEQwMDAwMEREMDAwM&#10;DAwRDAwMDAwMDAwMDAwMDAwMDAwMDAwMDAwMDAwMDP/AABEIAKAAnQ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/9Df456vV7nq9Xuer1e56vV7nq9REPxIPQfkL8Rr0q4z6bs7V0mD1M0sGI4N&#10;i8KeZLhuKUu40tYse5d6gM8ci7lLRO6qyMQ66ImvVThjf4gX41/4d/SJsm+qb03nrm+AU5gps9ZO&#10;xuRoq2OFdqVWKYdBQ1NXG+0BpZWigVtfdGrcrMV6kp/wnN649E+s+ZesPqQ6idR8DxHr31rx0Ylj&#10;eVITLSVGFUWHGoSioqWmrVSWpWJJXLyQGVEj8lHkMiMT4V6tqnl6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f//R3+Oer1e56vV7nq9Xuer1&#10;e56vV7nq9Xuer1Uo/iifgqdAPX3gVR1Q6eRRdPeteGWq8Gzfhamlllq4fehjxU02150LAAT/AO9E&#10;Ng0bFQ0T1ImvVV/+Dv8Ajd9W8G62Yj+GZ+KtUDB+omW6mpwzDcyYlJHCamekuGw/FpiRE07Iu6mq&#10;wdtStgxaVkebQNbrabpeufRKuF6LOOBzAi/uYtSNoDa+kvt5atUpqXP+RK42ocboJiTb3KyFte9t&#10;G5uvUqo5I5UEkTBlOoINwfoPPV6uf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iU0vrTy7VfiHVP4eq4HUjFabIAz8cY&#10;8+P5c05xdMI+TENvM83e2/ffbbS1+amvV//W20/w7PRp1F9IGLdecQ6g4jhuIJ1U6rZsz5hgw6Sd&#10;zBQYu0LU9PV+fDFtqU2HeE3oNNrtzQFeqyXm6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VvUXoz6gU34&#10;ttZ+IE+J4ecr1HSpchrh4af58Vwx+PFvmCvleR8t5Klb+Zv3/uW15WK9X//X3T/TB6wOlXq1reo1&#10;B0wgxCF+l+csayNi/wA/TxxB8TwkotU9L5csnmUxLjY7bGOt0Xmq9Rqeb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UVKn9YnS2p9bU/oIjpcS/rpT5MGemqDBD/Lv5acTXCvLE/ned8z57A7PJ2bNd9/d5qv&#10;V//Q2qvwxfSj1h9LeNeout6t01NTx9SOsWc854J8vVJP5mFYo8BpJJQn+SlYId0Z1Xx5UV6rTuW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rwerr0i9dPw7OumL/AIl/4aGENiuGYq3zHVDpfT3SmxymQl5sYweFARDisILOQiku&#10;SzKrFpYp6bK9Vw/pF9XXQv1wdC8I9Qnp7xdcVwHFV2ujWSpo6lADPQ10AJMNTCSA6EkEEOhaNkdr&#10;ba9RmOb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VlfiQfiQZY9DuWMIyLkXCJM+dZc+SfI5LyXQ3ep&#10;r6lyUWqqlQ7oaCFtZJDbdYqpFndNExXqDP8ADf8Aw38z9C8z4v6zvWdi8efPUXnyPdjGMNZ6bBqZ&#10;wNmCYIltsNNCtkd0A322raMAHQFeq4Hl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pL/7&#10;NP5u/wC95lD/AMvlJypr1XxctXq9z1er3PV6vc9Xq9z1eqkvC8/Z7f8A4UTYl0wfGq85aT0/riS4&#10;Sayb5EVv9b4YPnBSbvJFR5RKeZt37fdvbTleNer/1d63px0a6UdIJsfqOl2XqDAHzVi1Xj2MNQ0y&#10;QmuxOrKmqr6koB5lRMVG921Nhc89XqEvnq9Xuer1e56vV7nq9VK3/CiT/szZ1q/7xsvf+xFhnKmv&#10;Vbh0w/51rl3/AL1lB/5Tpy1epc8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14PV16Re&#10;un4dnXTF/wAS/wDDQwhsVwzFW+Y6odL6e6U2OUyEvNjGDwoCIcVhBZyEUlyWZVYtLFPTZXquH9Iv&#10;q66F+uDoXhHqE9PeLriuA4qu10ayVNHUoAZ6GugBJhqYSQHQkggh0LRsjtbbXqMxzd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qyvxIPxIMseh3LGEZFyLhEmfOsufJPkcl5LobvU19S5KLVVSod0NBC2skhtusVUizu&#10;miYr1Bn+G/8Ahv5n6F5nxf1nes7F48+eovPke7GMYaz02DUzgbMEwRLbYaaFbI7oBvttW0YAOgK9&#10;VwP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Hf+FJf/AGafzd/3vMof+Xyk5U16r4uW&#10;r1e56vV7nq9Xuer1e56vUHCdHulUfVp+vUeXcPXOsmFfyNscFLH8+cM+YFV8garb5hpvPAk8u+3e&#10;N1r89Xq//9bZy/CQ679X+t+PeqKm6s4/VY7Hk7rnnvLmCrUspFFhVE9OKShh2gWihDHaDc69+VFe&#10;q4blq9Xuer1e56vV7nq9VK3/AAok/wCzNnWr/vGy9/7EWGcqa9VuHTD/AJ1rl3/vWUH/AJTpy1ep&#10;c8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Xg9XXpF66fh2ddMX/Ev/AA0MIbFc&#10;MxVvmOqHS+nulNjlMhLzYxg8KAiHFYQWchFJclmVWLSxT02V6rh/SL6uuhfrg6F4R6hPT3i64rgO&#10;KrtdGslTR1KAGehroASYamEkB0JIIIdC0bI7W216jMc3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qyvxIPxIMseh3LGEZFyLh&#10;EmfOsufJPkcl5LobvU19S5KLVVSod0NBC2skhtusVUizumiYr1Bn+G/+G/mfoXmfF/Wd6zsXjz56&#10;i8+R7sYxhrPTYNTOBswTBEtthpoVsjugG+21bRgA6Ar1XA8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qh3/AIUl/wDZp/N3/e8yh/5fKTlTXqvi5avV7nq9Xuer1e56vV7nq9VOuG9c&#10;ursv4+WIem+TMFWcixdC1zEmCGT/AEQYp/WuKj+eCW/y3y5Md7/ZNuV416v/194Poj6aeiXpyqc4&#10;VnRjAxgsmfsxYlmzHiKqqn+bxjESprKwiqmkERlKL+ji2RLb3UXXmq9Q683Xq9z1er3PV6vc9Xqp&#10;W/4USf8AZmzrV/3jZe/9iLDOVNeq3Dph/wA61y7/AN6yg/8AKdOWr1Ln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h3/hSX/wBmn83f97zKH/l8pOVNeq+Llq9Xuer1e56vV7nq9Xuer1AdF6be&#10;ikHqPl9XEWBqOok2XhlR8Y+ZqdxwcVi4h8n8v5vy1vmVD7/K8zw37dOer1f/0Npv8Lf1R9afUzjf&#10;qRo+seJx4lH086z51yfgQSkp6f5fCMNeAUdMxgjTzWjDteSTc7fvMeVFeq13lq9Xuer1e56vV7nq&#10;9VK3/CiT/szZ1q/7xsvf+xFhnKmvVbh0w/51rl3/AL1lB/5Tpy1epc8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D+gf8A2kT9ev8Awl+Uv/KiDleNeq/Dl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f+&#10;EH/1er64/wDwqEX/AJSy8qK9V+H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h3/hSX/wBmn83f97zKH/l8pOVNeq+Llq9Xuer1e56vV7nq9Xuer1VPYf6oOtc/431d6NpcWU9O&#10;4ei65vTDPlKbcMYOZosO+a+b8v5kj5Zinl+Z5f723dryter/0d1703ekrpF6VazqBXdKEq0k6l5t&#10;xfOuNfN1PnA4pipQ1bQDaPLhJQbU12+081XqM1zder3PV6vc9Xq9z1eqlb/hRJ/2Zs61f942Xv8A&#10;2IsM5U16rcOmH/Otcu/96yg/8p05avUue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B/QP/tIn69f+Evyl/wCVEHK8a9V+HL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g/8IP/AKvV9cf/AIVCL/yll5UV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Dv/Ckv/s0/m7/AL3mUP8A&#10;y+UnKmvVfFy1er3PV6vc9Xq9z1er3PV6i0wek3pBT+r2b1wRw1X9fJ8pjJby/Mt8t/KhiC4nsFNb&#10;b5vzCg+Ze+33bc1Xq//S2xPw3vWH1T9W+MeoCg6nU2G0ydLureb8jYR/L4JojJhuEtCtNJV+bNL5&#10;lSwc73TYh0si8qK9VmnLV6vc9Xq9z1er3PV6qVv+FEn/AGZs61f942Xv/YiwzlTXqtw6Yf8AOtcu&#10;/wDesoP/ACnTlq9S5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UH9A/wDt&#10;In69f+Evyl/5UQcrxr1X4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qD/wAIP/q9X1x/+FQi/wDKWXlRXqvw5a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UO/8ACkv/ALNP5u/73mUP/L5Scqa9V8XLV6vc&#10;9Xq9z1er3PV6vc9XqrHofWB1Vqfxia30GSQYf/Uqn6RrnlZhTyfP/wAzOYo8K2GfzfL+W8hidnlb&#10;t+u+2nKzXq//09zX0j+jLIno+r+qOIZIxWvxNuquesez5iArjDamrcXaNp6am8mNP9Hj2DZv3Pqb&#10;seaivUcPm69Xuer1e56vV7nq9VK3/CiT/szZ1q/7xsvf+xFhnKmvVbh0w/51rl3/AL1lB/5Tpy1e&#10;pc8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+gf8A2kT9ev8Awl+Uv/Ki&#10;DleNeq/Dl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f+EH/1er64/wDwqEX/AJSy8qK9V+H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h3/hSX/wBmn83f97zKH/l8pOVNeq+Llq9Xuer1e56vV7nq9Xue&#10;r1E/pvRn0/pvXlUfiBJieIHNFRkcZDbDy0HyAoRiqYt8wF8rz/mfNULfzNmz9y+vNRXq/9Tbt9Av&#10;rSzF6xsU63YfmDA6bBR0o6nZoyDTGnnkl+cp8HaJY6yXeBsll8w7kW6i2h5oGvVYXzder3PV6vc9&#10;Xq9z1eqlb/hRJ/2Zs61f942Xv/YiwzlTXqtw6Yf861y7/wB6yg/8p05avUue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B/QP/ALSJ+vX/AIS/KX/lRByvGvVfh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oP/CD/AOr1fXH/AOFQi/8AKWXlRXqvw5a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UO/8KS/+zT+bv+95lD/y+UnKmvVfFy1er3PV6vc9Xq9z1er3PV6q8aP1o5nqvxVav8Pd&#10;sFpRg1P0vGfhi3myfMmpOOx4R8mYv8n5Wxt+77W7TtzU16v/1dwv0QeiaP0Z4l1ixGPMpzH/AJ2u&#10;o2ZOoBU4f8p8gcZaJjh4PzE3zAg8v/Lfo99/8mtuaAr1Ht5uvV7nq9Xuer1e56vVSt/wok/7M2da&#10;v+8bL3/sRYZypr1W4dMP+da5d/71lB/5Tpy1epc8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qD+gf/AGkT9ev/AAl+Uv8Ayog5XjXqvw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UH/hB/wDV6vrj/wDC&#10;oRf+UsvKivVfh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d/4Ul/9mn83&#10;f97zKH/l8pOVNeq+Llq9Xuer1e56vV7nq9Xuer1EWpPRPTUv4k1T+Ih/WNmmqenQyB/IfkRtCjGU&#10;xf8AmHzvn3Juvl+V5Pju8z93mor1f//W3F/RX61sM9ZOI9XcPw3L8uAnpN1CzFkCVpataj52TB2i&#10;Vq5AsUfkpN5mkZ3FbfbPNA16jw83Xq9z1er3PV6vc9XqpW/4USf9mbOtX/eNl7/2IsM5U16rcOmH&#10;/Otcu/8AesoP/KdOWr1Ln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f0D&#10;/wC0ifr1/wCEvyl/5UQcrxr1X4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qD/wg/wDq9X1x/wDhUIv/ACll5UV6r8OW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VDv/Ckv/s0/m7/veZQ/8vlJypr1Xxct&#10;Xq9z1er3PV6vc9Xq9z1eoi1J62Kaq/Emqfw7/wCrjLNTdOhn/wDn3zw2lTjKYR/L/kvIuDdvM83z&#10;vDb5f73NTXq//9fbi/D69GGcfR5ivXPEM3YvRYsvVbqlmrPtCKNZVNLSYw0LQ0tR5qi88flncVuu&#10;uhPNAV6rFubr1e56vV7nq9Xuer1Urf8ACiT/ALM2dav+8bL3/sRYZypr1W4dMP8AnWuXf+9ZQf8A&#10;lOnLV6lz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oP6B/9pE/Xr/wl+Uv&#10;/KiDleNeq/Dl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Qf8AhB/9Xq+uP/wqEX/lLLyor1X4ct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qHf8AhSX/ANmn83f97zKH/l8pOVNeq+Llq9Xuer1e56vV7nq9&#10;Xuer1V20XovzZS/itVf4g7YzSHA6jpcMhDChHL82KoY9Hi/zZe3leT5a7LX3bte3NRXq/9Dc89J/&#10;rL6der+u6nYf0+w3EsOfpXnfHMh4mcQjgQT1+EGNaiopPIml3Uz7xsL7HOu5F5qa9RvObr1e56vV&#10;7nq9Xuer1Urf8KJP+zNnWr/vGy9/7EWGcqa9VuHTD/nWuXf+9ZQf+U6ctXqXP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qg/oH/wBpE/Xr/wAJflL/AMqIOV4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VB/4Qf8A1er64/8AwqEX/lLLyor1X4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Hf+FJf/Zp/N3/e8yh/5fKTlTXqvi5avV7nq9Xuer1e56vV7nq9RP6b1mdP6n15VH4f&#10;qYZiAzRT5HGfGxArB8gaE4qmE/LhvN8/5nzWDW8vZs/fvpzU16v/0drn8NP0i9WfShjHqEruqbUJ&#10;Tqb1ezhnfBvkqhpiMLxV4DSip3Rp5c9kO9BuA0948qK9Vn/LV6vc9Xq9z1er3PV6qVv+FEn/AGZs&#10;61f942Xv/YiwzlTXqtw6Yf8AOtcu/wDesoP/ACnTlq9S5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UH9A/wDtIn69f+Evyl/5UQcrxr1X4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qD/wAIP/q9X1x/&#10;+FQi/wDKWXlRXqvw5a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UO/8ACkv/&#10;ALNP5u/73mUP/L5Scqa9V8XLV6vc9Xq9z1er3PV6vc9XqrEofSF1Xpvxjq313ySUH9SKjpEuR1QV&#10;D/PfzMZijxTcYPL2fL/LqRv8y+7TbbXlYr1f/9Ldm9Ovqv6PeqSrz7RdJKmpqJOm+a8WyZjfzFK8&#10;Hl4rhZQVccRf/KxKXG2QaN4c1XqMlzder3PV6vc9Xq9z1eqlb/hRJ/2Zs61f942Xv/YiwzlTXqtw&#10;6Yf861y7/wB6yg/8p05avUue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B&#10;/QP/ALSJ+vX/AIS/KX/lRByvGvVfh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oP/CD/AOr1fXH/AOFQi/8AKWXlRXqvw5a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UO/8KS/+zT+bv+95lD/y+UnKmvVf&#10;Fy1er3PV6vc9Xq9z1er3PV6i0werLpBUer2b0PxzVX9fIMpjOjxfLN8t/KjiC4ZvFTfb5vzDAeXa&#10;+33r81Xq/9PaQ/Cs9MvW/wBN2OepWs60YJ/Jo+oHWrO+bcAPzlJUfN4NiLwGirLUk0ph80I36KXZ&#10;KtvfRdOVFeq2jlq9Xuer1e56vV7nq9VK3/CiT/szZ1q/7xsvf+xFhnKmvVbh0w/51rl3/vWUH/lO&#10;nLV6lz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oP6B/8AaRP16/8ACX5S&#10;/wDKiDleNeq/Dl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Qf+EH/ANXq+uP/AMKhF/5Sy8qK9V+H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qh3/hSX/2afzd/3vMof+Xyk5U16r4uWr1e56vV7nq9Xuer&#10;1e56vVU1h/pi62wfjhV/rGlwYDp1N0WXKKYr85S3OMDM8WI/KfKeb80B8spfzPK8r93fu05XjXq/&#10;/9TeP6Oeojox6gKjNlL0ex2LG5MjY/iGV8cEUU8fyeL4eVFZRP50ab3iLLdk3Ib+6x5qvUNPN16v&#10;c9Xq9z1er3PV6qVv+FEn/ZmzrV/3jZe/9iLDOVNeq3Dph/zrXLv/AHrKD/ynTlq9S5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H9A/8AtIn69f8AhL8pf+VEHK8a9V+H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qg/8IP8A6vV9cf8A4VCL/wApZeVFeq/Dl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Q7/wpL/7NP5u/73mUP/L5Scqa9V8XLV6vc9Xq9z1er3PV6vc9XqBKL1G9FpvU&#10;VJ6TYsdjPUKHL4zS+D+RUeYMINYtB875/l/L7fmWEezzN99du3Xmq9X/1dmb8IXot1Z6OY/6p6jq&#10;nl6uwBM2dds+4/g7VsDRCuwusenNLXU27/KQTBTscaGx5UV6rkuWr1e56vV7nq9Xuer1Urf8KJP+&#10;zNnWr/vGy9/7EWGcqa9VuHTD/nWuXf8AvWUH/lOnLV6lz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oP6B/wDaRP16/wDCX5S/8qIOV416r8OW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B/4Qf/V6vrj/&#10;APCoRf8AlLLyor1X4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D/wg/8Aq9X1x/8A&#10;hUIv/KWXlRXqvw5a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B/QP/tIn69f+Evyl/wCVEHK8a9V+HL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Qf+EH/wBXq+uP/wAKhF/5Sy8qK9V+HL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Qf0D/7SJ+vX/hL8pf+VEHK8a9V+HL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f8AhB/9Xq+uP/wqEX/lLLyor1X4ct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f0D/7SJ+vX/hL8pf8AlRBy&#10;vGvVfhy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g/oH/2kT9ev/CX5S/8qIOV416r8OW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H/AIQf/V6vrj/8KhF/5Sy8qK9V+HL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Qf+EH/wBXq+uP/wAKhF/5Sy8qK9V+HL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Qf0D/7SJ+vX/hL8pf+VEHK8a9V+HL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UH9A/&#10;+0ifr1/4S/KX/lRByvGvVfhy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D+gf/aRP16/8JflL/yog5XjXqvw5a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UH/AIQf/V6vrj/8KhF/5Sy8qK9V+HL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qh3/AIUl/wDZp/N3/e8yh/5fKTlTXqvi5avV7nq9Xuer1e56vV7nq9VctF6zs7VP&#10;4sdX+H22E0Iy7T9LFz6MSBm+dNYcfjwn5Ujf5PkeUxf7G7d+9bTmpr1f/9fcT9FHoooPRriXV/EK&#10;HMUmYD1Z6h5jz/Ir0S03yL4w0TNQKRNJ5yw+XpKdha/2F5oCvUeXm69Xuer1e56vV7nq9VK3/CiT&#10;/szZ1q/7xsvf+xFhnKmvVbh0w/51rl3/AL1lB/5Tpy1epc8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D+gf8A2kT9ev8Awl+Uv/KiDleNeq/Dl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f+EH/1er64&#10;/wDwqEX/AJSy8qK9V+H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h3/hSX&#10;/wBmn83f97zKH/l8pOVNeq+Llq9Xuer1e56vV7nq9Xuer1EepfRThlL+I5U/iHDMEprKnp6MgHBP&#10;lF8oRjGExf575vzdxfcvl+X5drHdv8OaivV//9DcL9EHrZj9ZmJdYsOjy0cuf5peo2ZOn5Y4h838&#10;+cGaJTiAHy8Py4n8z/I/pNlv8o1+aBr1Ht5uvV7nq9Xuer1e56vVSt/wok/7M2dav+8bL3/sRYZy&#10;pr1W4dMP+da5d/71lB/5Tpy1epc8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qD+gf/AGkT9ev/AAl+Uv8Ayog5XjXqvw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UH/hB/wDV6vrj/wDCoRf+UsvKivVf&#10;h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od/4Ul/9mn83f97zKH/l8pOV&#10;Neq+Llq9Xuer1e56vV7nq9Xuer1EPpPW181+JfVfh2f1Z2/LdOB1A/rB/Mb7r40mD/y7+X/Lafa8&#10;3zvmPDZ5X73NTXq//9Hbq9APouzP6OsV64YhmXGqXGR1X6oZpz9SCmikjNJTYw0LR0c3mfbli8s7&#10;mX3TfTmgK9Vh3N16vc9Xq9z1er3PV6qVv+FEn/ZmzrV/3jZe/wDYiwzlTXqtw6Yf861y7/3rKD/y&#10;nTlq9S5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H9A/+0ifr1/4S/KX/&#10;AJUQcrxr1X4ct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D/wg/8Aq9X1x/8AhUIv/KWXlRXqvw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UO/8KS/+zT+bv8AveZQ/wDL5Scqa9V8XLV6vc9Xq9z1er3P&#10;V6vc9Xqr0o/RbmKl/FQq/wAQpscpjhNT0xGQRhHkSfMCoGOx4v8AOGa/l+VsXZstuvre3NRXq//S&#10;3NfSP6zciesGv6o4fkjCq/DG6VZ6x7IeIGuENqmtwho1nqabyZH/ANHk3jZv2vobqOamvUcPm69X&#10;uer1e56vV7nq9VK3/CiT/szZ1q/7xsvf+xFhnKmvVbh0w/51rl3/AL1lB/5Tpy1epc8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+gf8A2kT9ev8Awl+Uv/KiDleNeq/Dl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Qf+EH/1er64/wDwqEX/AJSy8qK9V+HL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h3/hSX/wBmn83f97zKH/l8pOVNeq+Llq9Xuer1e56vV7nq9Xuer1E4pvWdkmp9&#10;fdR+H2uE1wzFT5EGfTiZMPyRoziyYT8qBv8AO8/zWD/Z27f3r6c1Ner/09sT8N70edU/SRjHqAr+&#10;p1ThtSnVHq3m/POEfy+eaUx4bizQtTR1fmwxeXUqEO9E3oNLO3KivVZpy1er3PV6vc9Xq9z1eqlb&#10;/hRJ/wBmbOtX/eNl7/2IsM5U16rcOmH/ADrXLv8A3rKD/wAp05avUue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VB/QP8A7SJ+vX/hL8pf+VEHK8a9V+H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qg/8A&#10;CD/6vV9cf/hUIv8Ayll5UV6r8OW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Dv/AApL/wCzT+bv+95lD/y+UnKmvVfFy1er3PV6vc9Xq9z1er3PV6qz6H0c9Uab8YCs9fUlZhhy&#10;ZUdJlyKtKJ5/5l/MhmGPFfNMPkeR8r5Ckb/O379PL2+9ysV6v//U3XvTd6tekXqqrOoFD0oereTp&#10;pm3F8lY183TeSBimFFBVrAdx8yEFxtfTd7BzVeozXN16vc9Xq9z1er3PV6qVv+FEn/ZmzrV/3jZe&#10;/wDYiwzlTXqtw6Yf861y7/3rKD/ynTlq9S5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H9A/+0ifr1/4S/KX/AJUQcrxr1X4ct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D/wg/8Aq9X1x/8AhUIv/KWX&#10;lR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S/+zT+bv8AveZQ&#10;/wDL5Scqa9V8XLV6vc9Xq9z1er3PV6vc9XqLDB6uOklR6x5vQvGa3+vMGURnZgaYfJ/ys4iuF6VG&#10;+/n/ADDD3Nv2dd3hzVer/9Xab/C39LnWn0zY36kazrHhkeGx9Q+s+dc4YEUq6eo+YwjEngNHUsIJ&#10;H8ppAjXjk2uv7yjlRXqtd5avV7nq9Xuer1e56vVSt/wok/7M2dav+8bL3/sRYZypr1W4dMP+da5d&#10;/wC9ZQf+U6ctXqXP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oH/ANpE&#10;/Xr/AMJflL/yog5XjXqvw5a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UH/hB/9Xq+uP8A8KhF/wCUsvKivVfhy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od/4Ul/8AZp/N3/e8yh/5fKTlTXqvi5avV7nq&#10;9Xuer1e56vV7nq9VUuH+lnrPT/jaV3rRlw6IdPp+jK5OSu+bg804uMyxYl5Hyu/zwnyylvM27L+7&#10;e+nK8a9X/9beH6K+pLop6ianN9J0axxcakyHmHEcqY8FpqmH5PGMOKisoyamKMSGIsvvx74zf3XP&#10;PV6hx56vV7nq9Xuer1e56vVSt/wok/7M2dav+8bL3/sRYZypr1W4dMP+da5d/wC9ZQf+U6ctXqXP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g/oH/ANpE/Xr/AMJflL/yog5X&#10;jXqvw5a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H/hB/9Xq+uP8A8KhF/wCUsvKivVfh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od/4Ul/8AZp/N3/e8yh/5fKTlTXqvi5avV7nq9Xuer1e56vV7nq9Q&#10;FRepbolP6k5fSFFjgPUWHLozY+EfK1Vxg5rVw/5z5ryflSPmWCeX5vm/vbNvvc1Xq//X2cvwkOhH&#10;V/ohj3qiqerOAVWBR5x6557zHgrVKqBW4VWvTmkrodpN4pgp2k2OnblRXquG5avV7nq9Xuer1e56&#10;vVSt/wAKJP8AszZ1q/7xsvf+xFhnKmvVbh0w/wCda5d/71lB/wCU6ctXqXP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g/oH/2kT9ev/CX5S/8qIOV416r8OW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B&#10;/wCEH/1er64//CoRf+UsvKivVfhy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od/wCFJf8A2afzd/3vMof+Xyk5U16r4uWr1e56vV7nq9Xuer1e56vVT5hvQTrDD+PRiHqbkwCp&#10;GQpehq5bTGvc+XOK/wBaoq35Ee9v835cGT7NrDvfTleNer//0N7Hp51h6VdW5ceg6X5iw/MD5XxW&#10;rwPF1oKqOc0OJ0hAqqCqEbHyqmEsN8bWZbi456vUI/PV6vc9Xq9z1er3PV6qVv8AhRJ/2Zs61f8A&#10;eNl7/wBiLDOVNeq3Dph/zrXLv/esoP8AynTlq9S5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UH9A/+0ifr1/4S/KX/lRByvGvVfhy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P8Awg/+r1fXH/4VCL/y&#10;ll5UV6r8O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v8AwpL/AOzT+bv+&#10;95lD/wAvlJypr1XxctXq9z1er3PV6vc9Xq9z1eoMI+tXSaXrI/p6jzDQtniPCP5+2BidfnRhfzIp&#10;PnjB9ryPmCI9/bcbc9Xq/9HZI/Bp6d9QMgZh9WcufMCxDBFxzr/1BxTDTX0U9MKyhqHpjBW0pmRf&#10;OppbHZKl0axsTyor1XYctXq9z1er3PV6vc9XqpW/4USf9mbOtX/eNl7/ANiLDOVNeq3Dph/zrXLv&#10;/esoP/KdOWr1Ln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f0D/7SJ+vX&#10;/hL8pf8AlRByvGvVfhy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oP/CD/wCr1fXH/wCFQi/8pZeVFeq/D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pL/7NP5u/wC95lD/AMvlJypr1XxctXq9z1er&#10;3PV6vc9Xq9z1eqlPC+m3UVP+FDmI9XHwDEhlR+gK4SuNGhn/AJca/wDrdDUfIit2eQanyQZPK379&#10;g3bduvK8a9X/0t9bL+b8p5seujyrilJibYXVS0NYKSpimNPVRW82mnEbHy5o7jcjWZb6gc9XqUXP&#10;V6vc9Xq9z1er3PV6qVv+FEn/AGZs61f942Xv/YiwzlTXqtw6Yf8AOtcu/wDesoP/ACnTlq9S5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UH9A/wDtIn69f+Evyl/5UQcrxr1X&#10;4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qD/wAIP/q9X1x/+FQi/wDKWXlRXqvw5a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UO/8ACkv/ALNP5u/73mUP/L5Scqa9V8XLV6vc9Xq9z1er3PV6vc9XqTK5&#10;0yc2cG6eri1EcfWk+fOGCqi+cFJ5gh+aNNu83yPMOzzNu3d7t76c9Xq//9PYf/BCpammzJ6xDUxt&#10;H5nqL6kOm5SNymSlswv3B9vKivVezy1er3PV6vc9Xq9z1eqlb/hRJ/2Zs61f942Xv/YiwzlTXqtw&#10;6Yf861y7/wB6yg/8p05avUue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B&#10;/QP/ALSJ+vX/AIS/KX/lRByvGvVfh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oP/CD/AOr1fXH/AOFQi/8AKWXlRXqvw5a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UO/8KS/+zT+bv+95lD/y+UnKmvVf&#10;Fy1er3PV6vc9Xq9z1er3PV6qKsJoK8f8KUMTxQwSfLH06pF52xvL3/1zhbZvtt3W1te9uV416v/U&#10;3+Oer1e56vV7nq9Xuer1e56vVSt/wok/7M2dav8AvGy9/wCxFhnKmvVbh0w/51rl3/vWUH/lOnLV&#10;6lz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8A&#10;wpL/AOzT+bv+95lD/wAvlJypr1XxctXq9z1er3PV6vc9Xq9z1er3PV6v/9XYf/BCqqmpzJ6xBUyN&#10;J5fqL6kIm5idqiSlsov2A9nKivVezy1er3PV6vc9Xq9z1eqlb/hRJ/2Zs61f942Xv/YiwzlTXqtw&#10;6Yf861y7/wB6yg/8p05avUue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qHf+FJf/Zp/N3/AHvMof8Al8pOVNeq+Llq&#10;9Xuer1e56vV7nq9Xuer1URYTLJ/y0tYnDuOz/ZzQ7b6X/rpAL29vK8a9X//W31sv5QynlN66TKuF&#10;0mGNilVLXVhpKaKE1FVLbzamcxqPMmksNztdmtqTz1epRc9Xq9z1er3PV6vc9XqpW/4USf8AZmzr&#10;V/3jZe/9iLDOVNeq3Dph/wA61y7/AN6yg/8AKdOWr1Ln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VR34kf4keL+m3F8G9J/pPwZeoHqJ6gKYsu5diIaKgiYENjWNMCBBRQAM4DsvmbW95Y1&#10;kkWpNepV/hufhuYR6LsIxnq31bxluoHXLqAwq85ZyqwWlqJWIf5Cg3gGDD4CAqIoXftVmVVWKKLw&#10;EV6rRuW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r7es/wBGHXb0UddsT/E9/DCwz53E6203UnptCSlHmqjQl5a+&#10;giQEQ4xCCzgopaVizKrSNLFVVr1Wt+jD1n9CfXj0Jwzr/wBAMT+dwytvDV0kwCVmHViAGegr4ASY&#10;aiEkXFyrKVkjZo2VjvbXqNdzd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VR34kf4keL+m3F8G9J/pPwZeoHqJ6gKYsu5diIaKgiYE&#10;NjWNMCBBRQAM4DsvmbW95Y1kkWpNepV/hufhuYR6LsIxnq31bxluoHXLqAwq85ZyqwWlqJWIf5Cg&#10;3gGDD4CAqIoXftVmVVWKKLwEV6rRu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USWl9amBVX4idT+HoMCnGJU3T8Z+O&#10;M/MJ5BhOMJhHyXy+3f5m9vM37rWFrX15qa9X/9TbT/Ds9GnUX0gYt15xDqDiOG4gnVTqtmzPmGDD&#10;pJ3MFBi7QtT09X58MW2pTYd4Teg02u3NAV6rJeb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W9RejPqB&#10;Tfi21n4gT4nh5yvUdKlyGuHhp/nxXDH48W+YK+V5Hy3kqVv5m/f+5bXlYr1f/9XdL9LnrE6W+rit&#10;6kUHTKlxKmfpdnPGsi4ucRghiEmJYSY1qZKTyppfMpmLjY77HOt0Xmq9Rreb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UU6n9Y3S+p9b8/oFjo8TGc6fJYz01UYIP5acNOJrhXlCbz/P+a89gdnk7Nmvmbvd&#10;5qvV/9baq/DF9KPWH0t416i63q3TU1PH1I6xZzzngny9Uk/mYVijwGkklCf5KVgh3RnVfHlRXqtO&#10;5a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WtB6Ter9P+NDW+uCSGl/qHP0eXJaS/Mr8z/NRmSLE9hpr&#10;bvK+XUnzL23e7bla9X//193HoB6pujHqcqs8UXR7EZcQk6dZoxTJ2OCWknp/IxfDCgrIEMyL5qIX&#10;FpEujeBPNV6jD83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" stroked="f">
                <v:fill r:id="rId12" o:title="" rotate="t" type="frame"/>
                <v:textbox>
                  <w:txbxContent>
                    <w:p w14:paraId="46DE80E6" w14:textId="77777777" w:rsidR="00221B66" w:rsidRDefault="00221B66" w:rsidP="00CC0877"/>
                  </w:txbxContent>
                </v:textbox>
                <w10:wrap type="square"/>
              </v:shape>
            </w:pict>
          </mc:Fallback>
        </mc:AlternateContent>
      </w:r>
      <w:r w:rsidR="003703ED">
        <w:t>Platzdeckchen</w:t>
      </w:r>
    </w:p>
    <w:p w14:paraId="62AA65F5" w14:textId="77777777" w:rsidR="00CC0877" w:rsidRDefault="00CC0877" w:rsidP="003703ED">
      <w:pPr>
        <w:pStyle w:val="Headline"/>
      </w:pPr>
    </w:p>
    <w:p w14:paraId="3E165D1E" w14:textId="77777777" w:rsidR="00C93F3E" w:rsidRDefault="00C93F3E" w:rsidP="003703ED">
      <w:pPr>
        <w:pStyle w:val="Headline"/>
      </w:pPr>
    </w:p>
    <w:p w14:paraId="7AFF1E10" w14:textId="77777777" w:rsidR="00C93F3E" w:rsidRDefault="00C93F3E" w:rsidP="003703ED">
      <w:pPr>
        <w:pStyle w:val="Headline"/>
      </w:pPr>
    </w:p>
    <w:p w14:paraId="283147AC" w14:textId="77777777" w:rsidR="00C93F3E" w:rsidRDefault="00C93F3E" w:rsidP="003703ED">
      <w:pPr>
        <w:pStyle w:val="Headline"/>
      </w:pPr>
    </w:p>
    <w:p w14:paraId="05974EB4" w14:textId="77777777" w:rsidR="003A3EAF" w:rsidRDefault="003A3EAF" w:rsidP="003A3EAF">
      <w:pPr>
        <w:pStyle w:val="Aufgabennummer"/>
        <w:framePr w:wrap="around"/>
      </w:pPr>
      <w:r w:rsidRPr="00F179D8">
        <w:lastRenderedPageBreak/>
        <w:t>Aufgabe</w:t>
      </w:r>
      <w:r>
        <w:t xml:space="preserve"> 2</w:t>
      </w:r>
    </w:p>
    <w:p w14:paraId="18B3123B" w14:textId="77777777" w:rsidR="00C93F3E" w:rsidRDefault="00C93F3E" w:rsidP="00C93F3E">
      <w:pPr>
        <w:pStyle w:val="Headline"/>
      </w:pPr>
      <w:r w:rsidRPr="00C93F3E">
        <w:t>Was macht man eigentlich mit altem Fett?</w:t>
      </w:r>
    </w:p>
    <w:p w14:paraId="28CF15CF" w14:textId="77777777" w:rsidR="00C93F3E" w:rsidRDefault="00C93F3E" w:rsidP="00C93F3E">
      <w:pPr>
        <w:pStyle w:val="Text"/>
      </w:pPr>
      <w:r>
        <w:t>Hast du vor einem Restaurant schon mal ein Fahrzeug gesehen, das dem auf dem Bild ähnelt? Falls ja,</w:t>
      </w:r>
    </w:p>
    <w:p w14:paraId="2B847EC4" w14:textId="77777777" w:rsidR="00C93F3E" w:rsidRDefault="00C93F3E" w:rsidP="00C93F3E">
      <w:pPr>
        <w:pStyle w:val="Text"/>
      </w:pPr>
      <w:r>
        <w:t>konntest du vielleicht auch beobachten, wie große Kunststoff-Tonnen in den Lkw verladen wurden, ehe er</w:t>
      </w:r>
    </w:p>
    <w:p w14:paraId="14FFF382" w14:textId="77777777" w:rsidR="00C93F3E" w:rsidRDefault="00C93F3E" w:rsidP="00C93F3E">
      <w:pPr>
        <w:pStyle w:val="Text"/>
      </w:pPr>
      <w:r>
        <w:t>wieder abfuhr.</w:t>
      </w:r>
    </w:p>
    <w:p w14:paraId="3A2D6E96" w14:textId="77777777" w:rsidR="006B038B" w:rsidRDefault="006B038B" w:rsidP="00C93F3E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41854" wp14:editId="0E1642BC">
                <wp:simplePos x="0" y="0"/>
                <wp:positionH relativeFrom="column">
                  <wp:posOffset>3086100</wp:posOffset>
                </wp:positionH>
                <wp:positionV relativeFrom="paragraph">
                  <wp:posOffset>171450</wp:posOffset>
                </wp:positionV>
                <wp:extent cx="3200400" cy="20574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96B21" w14:textId="77777777" w:rsidR="00221B66" w:rsidRDefault="00221B66" w:rsidP="006B038B">
                            <w:pPr>
                              <w:pStyle w:val="Text"/>
                            </w:pPr>
                            <w:r>
                              <w:t>In solchen Tonnen befindet sich altes Fett, mit dem zum Beispiel Pommes Frites frittiert worden sind. Aber was passiert eigentlich mit dem alten Fett?</w:t>
                            </w:r>
                          </w:p>
                          <w:p w14:paraId="549F8D4E" w14:textId="77777777" w:rsidR="00221B66" w:rsidRDefault="00221B66" w:rsidP="006B038B">
                            <w:pPr>
                              <w:pStyle w:val="Text"/>
                            </w:pPr>
                          </w:p>
                          <w:p w14:paraId="07FCCBA5" w14:textId="77777777" w:rsidR="00221B66" w:rsidRDefault="00221B66" w:rsidP="006B038B">
                            <w:pPr>
                              <w:pStyle w:val="Text"/>
                            </w:pPr>
                            <w:r>
                              <w:t>Speiseöl und Fette haben einen hohen Brennwert, darum werden sie in speziellen Betrieben zum Beispiel zu Biodiesel verarbeitet. Wie gut Speiseöle brennen können, kannst du selbst ausprobieren.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243pt;margin-top:13.5pt;width:252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GmaNECAAAW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" filled="f" stroked="f">
                <v:textbox>
                  <w:txbxContent>
                    <w:p w14:paraId="1F3BC65B" w14:textId="651DFBFD" w:rsidR="00221B66" w:rsidRDefault="00221B66" w:rsidP="006B038B">
                      <w:pPr>
                        <w:pStyle w:val="Text"/>
                      </w:pPr>
                      <w:r>
                        <w:t>In solchen Tonnen befindet sich altes Fett, mit dem zum Beispiel Pommes Frites frittiert worden sind. Aber was passiert eigentlich mit dem alten Fett?</w:t>
                      </w:r>
                    </w:p>
                    <w:p w14:paraId="4A58F885" w14:textId="77777777" w:rsidR="00221B66" w:rsidRDefault="00221B66" w:rsidP="006B038B">
                      <w:pPr>
                        <w:pStyle w:val="Text"/>
                      </w:pPr>
                    </w:p>
                    <w:p w14:paraId="6A6D464D" w14:textId="56BC88E3" w:rsidR="00221B66" w:rsidRDefault="00221B66" w:rsidP="006B038B">
                      <w:pPr>
                        <w:pStyle w:val="Text"/>
                      </w:pPr>
                      <w:r>
                        <w:t>Speiseöl und Fette haben einen hohen Brennwert, darum werden sie in speziellen Betrieben zum Beispiel zu Biodiesel verarbeitet. Wie gut Speiseöle brennen können, kannst du selbst ausprobieren.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F83858" w14:textId="77777777" w:rsidR="00574C49" w:rsidRDefault="006B038B" w:rsidP="00C93F3E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ACF49" wp14:editId="44BEE4B5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2973600" cy="1980000"/>
                <wp:effectExtent l="0" t="0" r="0" b="127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600" cy="19800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9C1D9" w14:textId="77777777" w:rsidR="00221B66" w:rsidRDefault="00221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9" type="#_x0000_t202" style="position:absolute;margin-left:0;margin-top:7.5pt;width:234.15pt;height:15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KKAAAAAFJnaHRsb25nAAAD0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M4QklNBAwAAAAAGeEAAAAB&#10;AAAAoAAAAGsAAAHgAADIoAAAGcUAGAAB/9j/7QAMQWRvYmVfQ00AAf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CigPQAwERAAIRAQMRAf/dAAQA&#10;ev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" stroked="f">
                <v:fill r:id="rId14" o:title="" rotate="t" type="frame"/>
                <v:textbox>
                  <w:txbxContent>
                    <w:p w14:paraId="57A58B2E" w14:textId="77777777" w:rsidR="00221B66" w:rsidRDefault="00221B66"/>
                  </w:txbxContent>
                </v:textbox>
                <w10:wrap type="square"/>
              </v:shape>
            </w:pict>
          </mc:Fallback>
        </mc:AlternateContent>
      </w:r>
    </w:p>
    <w:p w14:paraId="7C968F96" w14:textId="77777777" w:rsidR="00574C49" w:rsidRPr="00574C49" w:rsidRDefault="00574C49" w:rsidP="00574C49"/>
    <w:p w14:paraId="370F6501" w14:textId="77777777" w:rsidR="00997EEE" w:rsidRDefault="00997EEE" w:rsidP="00997EEE">
      <w:pPr>
        <w:pStyle w:val="Auflistung"/>
        <w:numPr>
          <w:ilvl w:val="0"/>
          <w:numId w:val="0"/>
        </w:numPr>
      </w:pPr>
    </w:p>
    <w:p w14:paraId="64A2A669" w14:textId="77777777" w:rsidR="00997EEE" w:rsidRDefault="00997EEE" w:rsidP="00997EEE">
      <w:pPr>
        <w:pStyle w:val="Auflistung"/>
        <w:numPr>
          <w:ilvl w:val="0"/>
          <w:numId w:val="0"/>
        </w:numPr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997EEE" w14:paraId="329A1C44" w14:textId="77777777" w:rsidTr="006A4075">
        <w:tc>
          <w:tcPr>
            <w:tcW w:w="9694" w:type="dxa"/>
          </w:tcPr>
          <w:p w14:paraId="4ED6FC2F" w14:textId="77777777" w:rsidR="00997EEE" w:rsidRDefault="00997EEE" w:rsidP="00F07694">
            <w:pPr>
              <w:pStyle w:val="Aufgabe"/>
            </w:pPr>
            <w:r>
              <w:t>Eure Aufgabe</w:t>
            </w:r>
          </w:p>
          <w:p w14:paraId="28958273" w14:textId="77777777" w:rsidR="006A4075" w:rsidRDefault="002E07B2" w:rsidP="006A4075">
            <w:pPr>
              <w:pStyle w:val="Tex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58CEA4" wp14:editId="6BFC5014">
                      <wp:simplePos x="0" y="0"/>
                      <wp:positionH relativeFrom="column">
                        <wp:posOffset>3856355</wp:posOffset>
                      </wp:positionH>
                      <wp:positionV relativeFrom="paragraph">
                        <wp:posOffset>59690</wp:posOffset>
                      </wp:positionV>
                      <wp:extent cx="1954530" cy="989965"/>
                      <wp:effectExtent l="0" t="0" r="1270" b="63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4530" cy="98996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5D221" w14:textId="77777777" w:rsidR="002E07B2" w:rsidRDefault="002E07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8" o:spid="_x0000_s1030" type="#_x0000_t202" style="position:absolute;margin-left:303.65pt;margin-top:4.7pt;width:153.9pt;height:7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FAAAAAFJnaHRsb25nAAACg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//X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" stroked="f">
                      <v:fill r:id="rId16" o:title="" rotate="t" type="frame"/>
                      <v:textbox>
                        <w:txbxContent>
                          <w:p w14:paraId="38D83CB3" w14:textId="77777777" w:rsidR="002E07B2" w:rsidRDefault="002E07B2"/>
                        </w:txbxContent>
                      </v:textbox>
                    </v:shape>
                  </w:pict>
                </mc:Fallback>
              </mc:AlternateContent>
            </w:r>
            <w:r w:rsidR="006A4075">
              <w:t>Führt einen Brennversuch mit Speiseöl durch. Dafür benötigt ihr:</w:t>
            </w:r>
          </w:p>
          <w:p w14:paraId="0ABA346C" w14:textId="77777777" w:rsidR="006A4075" w:rsidRDefault="003819B4" w:rsidP="006A4075">
            <w:pPr>
              <w:pStyle w:val="Auflistung"/>
            </w:pPr>
            <w:r>
              <w:t>e</w:t>
            </w:r>
            <w:r w:rsidR="006A4075">
              <w:t>in Teelicht</w:t>
            </w:r>
          </w:p>
          <w:p w14:paraId="2479C104" w14:textId="77777777" w:rsidR="006A4075" w:rsidRDefault="006A4075" w:rsidP="006A4075">
            <w:pPr>
              <w:pStyle w:val="Auflistung"/>
            </w:pPr>
            <w:r>
              <w:t>Speiseöl, zum Beispiel Sonnenblumenöl</w:t>
            </w:r>
          </w:p>
          <w:p w14:paraId="6DEE8F9E" w14:textId="77777777" w:rsidR="006A4075" w:rsidRDefault="003819B4" w:rsidP="006A4075">
            <w:pPr>
              <w:pStyle w:val="Auflistung"/>
            </w:pPr>
            <w:r>
              <w:t>e</w:t>
            </w:r>
            <w:r w:rsidR="006A4075">
              <w:t>ine feuerfeste Unterlage, zum Beispiel einen Porzellanteller</w:t>
            </w:r>
          </w:p>
          <w:p w14:paraId="74088014" w14:textId="77777777" w:rsidR="006A4075" w:rsidRDefault="006A4075" w:rsidP="006A4075">
            <w:pPr>
              <w:pStyle w:val="Auflistung"/>
              <w:numPr>
                <w:ilvl w:val="0"/>
                <w:numId w:val="0"/>
              </w:numPr>
              <w:ind w:left="-11"/>
            </w:pPr>
          </w:p>
          <w:p w14:paraId="05267DD3" w14:textId="77777777" w:rsidR="006A4075" w:rsidRDefault="006A4075" w:rsidP="006A4075">
            <w:pPr>
              <w:pStyle w:val="Text"/>
            </w:pPr>
            <w:r>
              <w:t>So bereitet ihr den Versuch vor:</w:t>
            </w:r>
          </w:p>
          <w:p w14:paraId="30B5B330" w14:textId="77777777" w:rsidR="006A4075" w:rsidRDefault="006A4075" w:rsidP="006A4075">
            <w:pPr>
              <w:pStyle w:val="Text"/>
            </w:pPr>
            <w:r>
              <w:t>1. Zieht den Wachszylinder aus dem Teelicht-Behälter.</w:t>
            </w:r>
          </w:p>
          <w:p w14:paraId="45A8005E" w14:textId="77777777" w:rsidR="006A4075" w:rsidRDefault="006A4075" w:rsidP="006A4075">
            <w:pPr>
              <w:pStyle w:val="Text"/>
            </w:pPr>
            <w:r>
              <w:t>2. Zieht den Docht mit dem Dochthalter nach unten aus dem</w:t>
            </w:r>
          </w:p>
          <w:p w14:paraId="5922FE5F" w14:textId="77777777" w:rsidR="006A4075" w:rsidRDefault="006A4075" w:rsidP="006A4075">
            <w:pPr>
              <w:pStyle w:val="Text"/>
            </w:pPr>
            <w:r>
              <w:t xml:space="preserve">    Wachszylinder.</w:t>
            </w:r>
          </w:p>
          <w:p w14:paraId="2E8575C1" w14:textId="77777777" w:rsidR="006A4075" w:rsidRDefault="006A4075" w:rsidP="006A4075">
            <w:pPr>
              <w:pStyle w:val="Text"/>
            </w:pPr>
            <w:r>
              <w:t>3. Stellt den Docht mit Halter in den leeren Behälter.</w:t>
            </w:r>
          </w:p>
          <w:p w14:paraId="51032E86" w14:textId="77777777" w:rsidR="006A4075" w:rsidRDefault="006A4075" w:rsidP="006A4075">
            <w:pPr>
              <w:pStyle w:val="Text"/>
            </w:pPr>
            <w:r>
              <w:t>4. Gießt den Behälter halb</w:t>
            </w:r>
            <w:r w:rsidR="00647E1D">
              <w:t xml:space="preserve"> </w:t>
            </w:r>
            <w:r>
              <w:t>voll mit Speiseöl.</w:t>
            </w:r>
          </w:p>
          <w:p w14:paraId="021CBA7A" w14:textId="77777777" w:rsidR="006A4075" w:rsidRDefault="006A4075" w:rsidP="006A4075">
            <w:pPr>
              <w:pStyle w:val="Text"/>
            </w:pPr>
          </w:p>
          <w:p w14:paraId="232A8E19" w14:textId="77777777" w:rsidR="00997EEE" w:rsidRDefault="006A4075" w:rsidP="006A4075">
            <w:pPr>
              <w:pStyle w:val="Text"/>
            </w:pPr>
            <w:r>
              <w:t>Jetzt könnt ihr den Docht anzünden und sehen, wie gut das Öl brennt.</w:t>
            </w:r>
          </w:p>
        </w:tc>
      </w:tr>
    </w:tbl>
    <w:p w14:paraId="5D3B3C9C" w14:textId="77777777" w:rsidR="00997EEE" w:rsidRDefault="00997EEE" w:rsidP="00997EEE">
      <w:pPr>
        <w:pStyle w:val="Text"/>
      </w:pPr>
    </w:p>
    <w:p w14:paraId="449119B1" w14:textId="77777777" w:rsidR="005125D0" w:rsidRPr="00D8301B" w:rsidRDefault="005125D0" w:rsidP="00EE06E1">
      <w:pPr>
        <w:pStyle w:val="Text"/>
      </w:pPr>
    </w:p>
    <w:sectPr w:rsidR="005125D0" w:rsidRPr="00D8301B" w:rsidSect="00997EEE">
      <w:headerReference w:type="default" r:id="rId17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F16E74" w14:textId="77777777" w:rsidR="00221B66" w:rsidRDefault="00221B66" w:rsidP="001A595C">
      <w:r>
        <w:separator/>
      </w:r>
    </w:p>
  </w:endnote>
  <w:endnote w:type="continuationSeparator" w:id="0">
    <w:p w14:paraId="3CAF2518" w14:textId="77777777" w:rsidR="00221B66" w:rsidRDefault="00221B66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8FBB0" w14:textId="77777777" w:rsidR="00221B66" w:rsidRDefault="00221B66" w:rsidP="001A595C">
      <w:r>
        <w:separator/>
      </w:r>
    </w:p>
  </w:footnote>
  <w:footnote w:type="continuationSeparator" w:id="0">
    <w:p w14:paraId="495AF6D4" w14:textId="77777777" w:rsidR="00221B66" w:rsidRDefault="00221B66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3A2022ED8E5B8C46BB4A189EBFCABB0A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221B66" w14:paraId="18E42A90" w14:textId="77777777" w:rsidTr="00065A42">
          <w:trPr>
            <w:trHeight w:hRule="exact" w:val="1077"/>
          </w:trPr>
          <w:tc>
            <w:tcPr>
              <w:tcW w:w="9694" w:type="dxa"/>
            </w:tcPr>
            <w:p w14:paraId="70557130" w14:textId="77777777" w:rsidR="00221B66" w:rsidRDefault="00221B66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221B66" w14:paraId="61F0D4D0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71BD4906F7792341BD6600A48CD20EB9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04418DFD" w14:textId="77777777" w:rsidR="00221B66" w:rsidRPr="004F72A4" w:rsidRDefault="00221B66" w:rsidP="004F72A4">
                  <w:pPr>
                    <w:pStyle w:val="Aufgabentitel"/>
                  </w:pPr>
                  <w:r w:rsidRPr="00670FEE">
                    <w:t xml:space="preserve">Lebensmittel </w:t>
                  </w:r>
                </w:p>
              </w:tc>
            </w:sdtContent>
          </w:sdt>
        </w:tr>
      </w:tbl>
      <w:p w14:paraId="6F21085A" w14:textId="77777777" w:rsidR="00221B66" w:rsidRDefault="00221B66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36E37FC6" wp14:editId="50A9A5C5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EE"/>
    <w:rsid w:val="000270DE"/>
    <w:rsid w:val="00065A42"/>
    <w:rsid w:val="000F7C6D"/>
    <w:rsid w:val="001323C5"/>
    <w:rsid w:val="00133F53"/>
    <w:rsid w:val="0014041C"/>
    <w:rsid w:val="00196422"/>
    <w:rsid w:val="001A4E96"/>
    <w:rsid w:val="001A595C"/>
    <w:rsid w:val="001F7512"/>
    <w:rsid w:val="001F7D17"/>
    <w:rsid w:val="00221B66"/>
    <w:rsid w:val="00242A6E"/>
    <w:rsid w:val="00246648"/>
    <w:rsid w:val="00252110"/>
    <w:rsid w:val="00264E17"/>
    <w:rsid w:val="002A42CD"/>
    <w:rsid w:val="002B14E9"/>
    <w:rsid w:val="002D690C"/>
    <w:rsid w:val="002E07B2"/>
    <w:rsid w:val="002E0BFC"/>
    <w:rsid w:val="002E1E94"/>
    <w:rsid w:val="002F4ACF"/>
    <w:rsid w:val="0031126E"/>
    <w:rsid w:val="00314C45"/>
    <w:rsid w:val="0033717D"/>
    <w:rsid w:val="00360E0A"/>
    <w:rsid w:val="003703ED"/>
    <w:rsid w:val="003819B4"/>
    <w:rsid w:val="0039309E"/>
    <w:rsid w:val="003A3582"/>
    <w:rsid w:val="003A3EAF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D45F6"/>
    <w:rsid w:val="004F72A4"/>
    <w:rsid w:val="00507E49"/>
    <w:rsid w:val="005125D0"/>
    <w:rsid w:val="005144AF"/>
    <w:rsid w:val="00534E52"/>
    <w:rsid w:val="005375E2"/>
    <w:rsid w:val="0057338B"/>
    <w:rsid w:val="00574186"/>
    <w:rsid w:val="00574C49"/>
    <w:rsid w:val="005A3389"/>
    <w:rsid w:val="005D0A54"/>
    <w:rsid w:val="005D4B3F"/>
    <w:rsid w:val="005F2051"/>
    <w:rsid w:val="005F4171"/>
    <w:rsid w:val="00612A18"/>
    <w:rsid w:val="00634EB5"/>
    <w:rsid w:val="00647E1D"/>
    <w:rsid w:val="006506E4"/>
    <w:rsid w:val="0066708D"/>
    <w:rsid w:val="00670FEE"/>
    <w:rsid w:val="006A4075"/>
    <w:rsid w:val="006B038B"/>
    <w:rsid w:val="0071046B"/>
    <w:rsid w:val="00712A95"/>
    <w:rsid w:val="00727C0F"/>
    <w:rsid w:val="00760D33"/>
    <w:rsid w:val="00761FBB"/>
    <w:rsid w:val="0078791D"/>
    <w:rsid w:val="007A3664"/>
    <w:rsid w:val="007E68BE"/>
    <w:rsid w:val="008955E7"/>
    <w:rsid w:val="008B1983"/>
    <w:rsid w:val="008B2E62"/>
    <w:rsid w:val="008D1813"/>
    <w:rsid w:val="00907763"/>
    <w:rsid w:val="00956CF5"/>
    <w:rsid w:val="009616F5"/>
    <w:rsid w:val="009872A7"/>
    <w:rsid w:val="0099038C"/>
    <w:rsid w:val="00997EEE"/>
    <w:rsid w:val="009A1226"/>
    <w:rsid w:val="009C33A8"/>
    <w:rsid w:val="00A0342C"/>
    <w:rsid w:val="00A07619"/>
    <w:rsid w:val="00A10443"/>
    <w:rsid w:val="00A362E7"/>
    <w:rsid w:val="00A51178"/>
    <w:rsid w:val="00A61E53"/>
    <w:rsid w:val="00A80A8C"/>
    <w:rsid w:val="00AC28A6"/>
    <w:rsid w:val="00AE075B"/>
    <w:rsid w:val="00B50EFF"/>
    <w:rsid w:val="00B642F7"/>
    <w:rsid w:val="00BB6D2B"/>
    <w:rsid w:val="00BB7F3A"/>
    <w:rsid w:val="00BC096E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3F3E"/>
    <w:rsid w:val="00C94E33"/>
    <w:rsid w:val="00CA7BA0"/>
    <w:rsid w:val="00CC0877"/>
    <w:rsid w:val="00CC5874"/>
    <w:rsid w:val="00D12D82"/>
    <w:rsid w:val="00D1754A"/>
    <w:rsid w:val="00D257C5"/>
    <w:rsid w:val="00D418FB"/>
    <w:rsid w:val="00D8301B"/>
    <w:rsid w:val="00DA3F5E"/>
    <w:rsid w:val="00DB7FD0"/>
    <w:rsid w:val="00E15E2F"/>
    <w:rsid w:val="00E211AA"/>
    <w:rsid w:val="00E3172B"/>
    <w:rsid w:val="00EB2887"/>
    <w:rsid w:val="00EE06E1"/>
    <w:rsid w:val="00EF7F05"/>
    <w:rsid w:val="00F07694"/>
    <w:rsid w:val="00F150E4"/>
    <w:rsid w:val="00F179D8"/>
    <w:rsid w:val="00F20C7E"/>
    <w:rsid w:val="00F61D62"/>
    <w:rsid w:val="00F66108"/>
    <w:rsid w:val="00F8606B"/>
    <w:rsid w:val="00F90AAB"/>
    <w:rsid w:val="00F91D0E"/>
    <w:rsid w:val="00FA3892"/>
    <w:rsid w:val="00FC2C56"/>
    <w:rsid w:val="00FD293A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9F34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3.jpg"/><Relationship Id="rId12" Type="http://schemas.openxmlformats.org/officeDocument/2006/relationships/image" Target="media/image5.jpeg"/><Relationship Id="rId13" Type="http://schemas.openxmlformats.org/officeDocument/2006/relationships/image" Target="media/image4.jpg"/><Relationship Id="rId14" Type="http://schemas.openxmlformats.org/officeDocument/2006/relationships/image" Target="media/image7.jpeg"/><Relationship Id="rId15" Type="http://schemas.openxmlformats.org/officeDocument/2006/relationships/image" Target="media/image5.jp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A2022ED8E5B8C46BB4A189EBFCAB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10045-F1D3-5D4D-8DA5-B7AE359528B9}"/>
      </w:docPartPr>
      <w:docPartBody>
        <w:p w:rsidR="000619EE" w:rsidRDefault="000619EE">
          <w:pPr>
            <w:pStyle w:val="3A2022ED8E5B8C46BB4A189EBFCABB0A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1BD4906F7792341BD6600A48CD20E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CAC37-4FE1-D145-BBBC-22F54487F06C}"/>
      </w:docPartPr>
      <w:docPartBody>
        <w:p w:rsidR="000619EE" w:rsidRDefault="000619EE">
          <w:pPr>
            <w:pStyle w:val="71BD4906F7792341BD6600A48CD20EB9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EE"/>
    <w:rsid w:val="0006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3A2022ED8E5B8C46BB4A189EBFCABB0A">
    <w:name w:val="3A2022ED8E5B8C46BB4A189EBFCABB0A"/>
  </w:style>
  <w:style w:type="paragraph" w:customStyle="1" w:styleId="71BD4906F7792341BD6600A48CD20EB9">
    <w:name w:val="71BD4906F7792341BD6600A48CD20EB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3A2022ED8E5B8C46BB4A189EBFCABB0A">
    <w:name w:val="3A2022ED8E5B8C46BB4A189EBFCABB0A"/>
  </w:style>
  <w:style w:type="paragraph" w:customStyle="1" w:styleId="71BD4906F7792341BD6600A48CD20EB9">
    <w:name w:val="71BD4906F7792341BD6600A48CD20E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A0E42-EC2E-A040-AEFB-10BF85913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3</Pages>
  <Words>343</Words>
  <Characters>2164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18</cp:revision>
  <cp:lastPrinted>2015-11-24T11:04:00Z</cp:lastPrinted>
  <dcterms:created xsi:type="dcterms:W3CDTF">2016-01-27T10:26:00Z</dcterms:created>
  <dcterms:modified xsi:type="dcterms:W3CDTF">2016-02-02T15:09:00Z</dcterms:modified>
</cp:coreProperties>
</file>