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95FECC" w14:textId="77777777" w:rsidR="00065A42" w:rsidRDefault="00A61E53" w:rsidP="00F179D8">
      <w:pPr>
        <w:pStyle w:val="Aufgabennummer"/>
        <w:framePr w:wrap="around"/>
      </w:pPr>
      <w:r w:rsidRPr="00F179D8">
        <w:t>Aufgabe</w:t>
      </w:r>
    </w:p>
    <w:p w14:paraId="725C9A32" w14:textId="77777777" w:rsidR="00DA6490" w:rsidRDefault="00DA6490" w:rsidP="00E072BF">
      <w:pPr>
        <w:pStyle w:val="Headline"/>
      </w:pPr>
      <w:r w:rsidRPr="00DA6490">
        <w:t>Was ist Recycling eigentlich?</w:t>
      </w:r>
    </w:p>
    <w:p w14:paraId="659451F2" w14:textId="77777777" w:rsidR="00A61E53" w:rsidRDefault="00DA6490" w:rsidP="009C33A8">
      <w:pPr>
        <w:pStyle w:val="Text"/>
      </w:pPr>
      <w:r w:rsidRPr="00DA6490">
        <w:t>Recycling ist</w:t>
      </w:r>
    </w:p>
    <w:p w14:paraId="061897F2" w14:textId="77777777" w:rsidR="00DA6490" w:rsidRDefault="00DA6490" w:rsidP="00DA6490">
      <w:pPr>
        <w:pStyle w:val="Auflistung"/>
      </w:pPr>
      <w:r>
        <w:t>die Gewinnung von Rohstoffen aus Abfällen,</w:t>
      </w:r>
    </w:p>
    <w:p w14:paraId="7889C905" w14:textId="77777777" w:rsidR="00DA6490" w:rsidRDefault="00DA6490" w:rsidP="00DA6490">
      <w:pPr>
        <w:pStyle w:val="Auflistung"/>
      </w:pPr>
      <w:r>
        <w:t>ihre Rückführung in den Wirtschaftskreislauf und</w:t>
      </w:r>
    </w:p>
    <w:p w14:paraId="58F1C82A" w14:textId="77777777" w:rsidR="00DA6490" w:rsidRDefault="00DA6490" w:rsidP="00DA6490">
      <w:pPr>
        <w:pStyle w:val="Auflistung"/>
      </w:pPr>
      <w:r>
        <w:t>die Verarbeitung zu neuen Produkten.</w:t>
      </w:r>
    </w:p>
    <w:p w14:paraId="4E98DD22" w14:textId="77777777" w:rsidR="00DA6490" w:rsidRPr="009C33A8" w:rsidRDefault="00DA6490" w:rsidP="009C33A8">
      <w:pPr>
        <w:pStyle w:val="Text"/>
      </w:pPr>
    </w:p>
    <w:p w14:paraId="59682E14" w14:textId="77777777" w:rsidR="00DA6490" w:rsidRDefault="00DA6490" w:rsidP="00DA6490">
      <w:pPr>
        <w:pStyle w:val="Text"/>
      </w:pPr>
      <w:r>
        <w:t>Wenn dabei die Materialien, aus denen der Abfall besteht, wiederverwendet werden, spricht man auch von</w:t>
      </w:r>
    </w:p>
    <w:p w14:paraId="0CBC8F1C" w14:textId="77777777" w:rsidR="00DA6490" w:rsidRDefault="00DA6490" w:rsidP="00DA6490">
      <w:pPr>
        <w:pStyle w:val="Text"/>
      </w:pPr>
      <w:r>
        <w:t>stofflicher Verwertung oder von stofflichem Recycling. Aus Abfällen werden so Wertstoffe. Im Gegensatz zur</w:t>
      </w:r>
    </w:p>
    <w:p w14:paraId="38CAD07B" w14:textId="77777777" w:rsidR="00DA6490" w:rsidRDefault="00DA6490" w:rsidP="00DA6490">
      <w:pPr>
        <w:pStyle w:val="Text"/>
      </w:pPr>
      <w:r>
        <w:t>stofflichen Verwertung gibt es noch die thermische Verwertung. So nennt man es, wenn Abfälle verbrannt</w:t>
      </w:r>
    </w:p>
    <w:p w14:paraId="57ACD812" w14:textId="77777777" w:rsidR="00DA6490" w:rsidRDefault="00DA6490" w:rsidP="00DA6490">
      <w:pPr>
        <w:pStyle w:val="Text"/>
      </w:pPr>
      <w:r>
        <w:t>werden, um daraus Energie zu erzeugen.</w:t>
      </w:r>
    </w:p>
    <w:p w14:paraId="1CEA1F21" w14:textId="77777777" w:rsidR="00DA6490" w:rsidRDefault="00DA6490" w:rsidP="00DA6490">
      <w:pPr>
        <w:pStyle w:val="Text"/>
      </w:pPr>
    </w:p>
    <w:p w14:paraId="5CB900BD" w14:textId="77777777" w:rsidR="00DA6490" w:rsidRDefault="00DA6490" w:rsidP="00DA6490">
      <w:pPr>
        <w:pStyle w:val="Text"/>
      </w:pPr>
      <w:r>
        <w:t>Für die stoffliche Verwertung eignen sich besonders Glas, Papier, Pappe, Eisen, Nichteisenmetalle und</w:t>
      </w:r>
    </w:p>
    <w:p w14:paraId="405E4500" w14:textId="77777777" w:rsidR="00DA6490" w:rsidRDefault="00DA6490" w:rsidP="00DA6490">
      <w:pPr>
        <w:pStyle w:val="Text"/>
      </w:pPr>
      <w:r>
        <w:t>Kunststoffe.</w:t>
      </w:r>
    </w:p>
    <w:p w14:paraId="7B89F1E1" w14:textId="77777777" w:rsidR="00DA6490" w:rsidRDefault="00DA6490" w:rsidP="00DA6490">
      <w:pPr>
        <w:pStyle w:val="Text"/>
      </w:pPr>
    </w:p>
    <w:p w14:paraId="76113F9E" w14:textId="77777777" w:rsidR="00DA6490" w:rsidRDefault="00DA6490" w:rsidP="00DA6490">
      <w:pPr>
        <w:pStyle w:val="Text"/>
      </w:pPr>
      <w:r>
        <w:t>Damit wieder neue Produkte entstehen können, müssen die Wertstoffe möglichst sortenrein gesammelt</w:t>
      </w:r>
    </w:p>
    <w:p w14:paraId="0EC28C68" w14:textId="77777777" w:rsidR="00DA6490" w:rsidRDefault="00DA6490" w:rsidP="00DA6490">
      <w:pPr>
        <w:pStyle w:val="Text"/>
      </w:pPr>
      <w:r>
        <w:t>werden. Aus diesem Grund sind auch die verschiedenen Abfalltonnen aufgestellt: Blaue sind für Papier und</w:t>
      </w:r>
    </w:p>
    <w:p w14:paraId="58913CEF" w14:textId="77777777" w:rsidR="00DA6490" w:rsidRDefault="00DA6490" w:rsidP="00DA6490">
      <w:pPr>
        <w:pStyle w:val="Text"/>
      </w:pPr>
      <w:r>
        <w:t>Pappe, gelbe für Verpackungen, graue für den Restabfall und braune für Bioabfälle. Außerdem gibt es noch</w:t>
      </w:r>
    </w:p>
    <w:p w14:paraId="56DB7DC8" w14:textId="77777777" w:rsidR="00CA7BA0" w:rsidRDefault="00DA6490" w:rsidP="00DA6490">
      <w:pPr>
        <w:pStyle w:val="Text"/>
      </w:pPr>
      <w:r>
        <w:t>Container für Glas in verschiedenen Farben.</w:t>
      </w:r>
    </w:p>
    <w:p w14:paraId="3D753D25" w14:textId="77777777" w:rsidR="00DA6490" w:rsidRDefault="00DA6490" w:rsidP="00DA6490">
      <w:pPr>
        <w:pStyle w:val="Text"/>
      </w:pPr>
    </w:p>
    <w:p w14:paraId="55B785F6" w14:textId="77777777" w:rsidR="00DA6490" w:rsidRDefault="00DA6490" w:rsidP="00DA6490">
      <w:pPr>
        <w:pStyle w:val="Text"/>
      </w:pPr>
      <w:r>
        <w:t>Mit dem getrennten Sammeln gewinnt man aber nicht nur Wertstoffe:</w:t>
      </w:r>
    </w:p>
    <w:p w14:paraId="7C9B202E" w14:textId="77777777" w:rsidR="00DA6490" w:rsidRDefault="00DA6490" w:rsidP="00DA6490">
      <w:pPr>
        <w:pStyle w:val="Auflistung"/>
      </w:pPr>
      <w:r>
        <w:t>Jeder Wertstoff aus dem Abfall schont irgendwo eine natürliche Ressource. Für Papier aus Altpapier</w:t>
      </w:r>
    </w:p>
    <w:p w14:paraId="662E818A" w14:textId="77777777" w:rsidR="00DA6490" w:rsidRDefault="00DA6490" w:rsidP="00DA6490">
      <w:pPr>
        <w:pStyle w:val="Text"/>
        <w:ind w:firstLine="170"/>
      </w:pPr>
      <w:r>
        <w:t>braucht man kein Frischholz, für Stahl aus Schrott braucht man kein Eisenerz und viel weniger Energie.</w:t>
      </w:r>
    </w:p>
    <w:p w14:paraId="212C7CA7" w14:textId="77777777" w:rsidR="00DA6490" w:rsidRDefault="00DA6490" w:rsidP="00DA6490">
      <w:pPr>
        <w:pStyle w:val="Auflistung"/>
      </w:pPr>
      <w:r w:rsidRPr="00DA6490">
        <w:t>Jeder Wertstoff, der wiederverwendet wird, vermindert die Menge der Abfälle. Das schont die Umwelt.</w:t>
      </w:r>
    </w:p>
    <w:p w14:paraId="42B6CD43" w14:textId="77777777" w:rsidR="00DA6490" w:rsidRDefault="00DA6490" w:rsidP="00DA6490">
      <w:pPr>
        <w:pStyle w:val="Auflistung"/>
        <w:numPr>
          <w:ilvl w:val="0"/>
          <w:numId w:val="0"/>
        </w:numPr>
        <w:ind w:left="170"/>
      </w:pPr>
    </w:p>
    <w:p w14:paraId="79ED5ED3" w14:textId="77777777" w:rsidR="009C33A8" w:rsidRPr="009C33A8" w:rsidRDefault="009C33A8" w:rsidP="009C33A8">
      <w:pPr>
        <w:pStyle w:val="Text"/>
      </w:pPr>
    </w:p>
    <w:tbl>
      <w:tblPr>
        <w:tblStyle w:val="WERTSTOFFPROFISAUFGABENTABELLE"/>
        <w:tblW w:w="0" w:type="auto"/>
        <w:tblInd w:w="227" w:type="dxa"/>
        <w:tblLayout w:type="fixed"/>
        <w:tblLook w:val="04A0" w:firstRow="1" w:lastRow="0" w:firstColumn="1" w:lastColumn="0" w:noHBand="0" w:noVBand="1"/>
      </w:tblPr>
      <w:tblGrid>
        <w:gridCol w:w="9694"/>
      </w:tblGrid>
      <w:tr w:rsidR="003D6EC8" w:rsidRPr="00634EB5" w14:paraId="4A96C088" w14:textId="77777777" w:rsidTr="008A3E74">
        <w:tc>
          <w:tcPr>
            <w:tcW w:w="9694" w:type="dxa"/>
          </w:tcPr>
          <w:p w14:paraId="225BBC8A" w14:textId="77777777" w:rsidR="00634EB5" w:rsidRPr="00634EB5" w:rsidRDefault="00634EB5" w:rsidP="00634EB5">
            <w:pPr>
              <w:pStyle w:val="Aufgabe"/>
            </w:pPr>
            <w:r w:rsidRPr="00634EB5">
              <w:t>Eure Aufgabe</w:t>
            </w:r>
          </w:p>
          <w:p w14:paraId="345CC596" w14:textId="77777777" w:rsidR="008A3E74" w:rsidRDefault="008A3E74" w:rsidP="008A3E74">
            <w:pPr>
              <w:pStyle w:val="Text"/>
            </w:pPr>
            <w:r>
              <w:t>Lest den Text zum Recycling sorgfältig durch. Wenn ihr etwas nicht verstanden habt, dann klärt das mit</w:t>
            </w:r>
          </w:p>
          <w:p w14:paraId="6614E1F5" w14:textId="77777777" w:rsidR="008A3E74" w:rsidRDefault="008A3E74" w:rsidP="008A3E74">
            <w:pPr>
              <w:pStyle w:val="Text"/>
            </w:pPr>
            <w:r>
              <w:t>eurem Nachbarn oder in der Tischgruppe. Löst das Kreuzworträtsel und vergleicht das Lösungswort mit</w:t>
            </w:r>
          </w:p>
          <w:p w14:paraId="4A2D655F" w14:textId="77777777" w:rsidR="003D6EC8" w:rsidRPr="00634EB5" w:rsidRDefault="008A3E74" w:rsidP="008A3E74">
            <w:pPr>
              <w:pStyle w:val="Text"/>
            </w:pPr>
            <w:r>
              <w:t>dem eurer Mitschüler!</w:t>
            </w:r>
          </w:p>
        </w:tc>
      </w:tr>
    </w:tbl>
    <w:p w14:paraId="14650524" w14:textId="77777777" w:rsidR="00CA7BA0" w:rsidRPr="009C33A8" w:rsidRDefault="00CA7BA0" w:rsidP="009C33A8">
      <w:pPr>
        <w:pStyle w:val="Text"/>
      </w:pPr>
    </w:p>
    <w:p w14:paraId="0282E07E" w14:textId="77777777" w:rsidR="00F179D8" w:rsidRDefault="00F179D8" w:rsidP="009C33A8">
      <w:pPr>
        <w:pStyle w:val="Text"/>
      </w:pPr>
    </w:p>
    <w:p w14:paraId="71EAEDE7" w14:textId="77777777" w:rsidR="009C33A8" w:rsidRPr="009C33A8" w:rsidRDefault="009C33A8" w:rsidP="009C33A8">
      <w:pPr>
        <w:pStyle w:val="Text"/>
      </w:pPr>
    </w:p>
    <w:p w14:paraId="5CB5B699" w14:textId="77777777" w:rsidR="00C70153" w:rsidRDefault="00C70153" w:rsidP="00846122"/>
    <w:p w14:paraId="422AE9EB" w14:textId="77777777" w:rsidR="009C33A8" w:rsidRDefault="009C33A8" w:rsidP="00F179D8">
      <w:pPr>
        <w:pStyle w:val="Text"/>
      </w:pPr>
    </w:p>
    <w:p w14:paraId="035CAA27" w14:textId="77777777" w:rsidR="00AA45E0" w:rsidRDefault="00B85E71" w:rsidP="00AA45E0">
      <w:pPr>
        <w:pStyle w:val="Aufgabennummer"/>
        <w:framePr w:wrap="around" w:x="1542" w:y="1122"/>
      </w:pPr>
      <w:r>
        <w:lastRenderedPageBreak/>
        <w:t xml:space="preserve"> </w:t>
      </w:r>
      <w:r w:rsidR="00AA45E0" w:rsidRPr="00F179D8">
        <w:t>Aufgabe</w:t>
      </w:r>
      <w:r w:rsidR="00AA45E0">
        <w:t xml:space="preserve"> </w:t>
      </w:r>
    </w:p>
    <w:p w14:paraId="14F83C1D" w14:textId="77777777" w:rsidR="00846122" w:rsidRDefault="00686A75" w:rsidP="002F2952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36024" wp14:editId="21EBE826">
                <wp:simplePos x="0" y="0"/>
                <wp:positionH relativeFrom="column">
                  <wp:posOffset>22860</wp:posOffset>
                </wp:positionH>
                <wp:positionV relativeFrom="paragraph">
                  <wp:posOffset>2914650</wp:posOffset>
                </wp:positionV>
                <wp:extent cx="1403985" cy="993140"/>
                <wp:effectExtent l="0" t="0" r="0" b="0"/>
                <wp:wrapSquare wrapText="bothSides"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99314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BD530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9" o:spid="_x0000_s1026" type="#_x0000_t202" style="position:absolute;margin-left:1.8pt;margin-top:229.5pt;width:110.55pt;height:7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FHAAAAAFJnaHRsb25nAAAB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M4QklNBAwA&#10;AAAAClMAAAABAAAAbAAAAE4AAAFEAABiuAAACjcAGAAB/9j/7QAMQWRvYmVfQ00AAf/uAA5BZG9i&#10;ZQBkgAAAAAH/2wCEAAwICAgJCAwJCQwRCwoLERUPDAwPFRgTExUTExgRDAwMDAwMEQwMDAwMDAwM&#10;DAwMDAwMDAwMDAwMDAwMDAwMDAwBDQsLDQ4NEA4OEBQODg4UFA4ODg4UEQwMDAwMEREMDAwMDAwR&#10;DAwMDAwMDAwMDAwMDAwMDAwMDAwMDAwMDAwMDP/AABEIAE4AbAMBIgACEQEDEQH/3QAEAAf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" stroked="f">
                <v:fill r:id="rId9" o:title="" rotate="t" type="frame"/>
                <v:textbox>
                  <w:txbxContent>
                    <w:p w14:paraId="3B7C8140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  <w:r w:rsidR="00E83A9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35AD94" wp14:editId="1050F450">
                <wp:simplePos x="0" y="0"/>
                <wp:positionH relativeFrom="column">
                  <wp:posOffset>22860</wp:posOffset>
                </wp:positionH>
                <wp:positionV relativeFrom="paragraph">
                  <wp:posOffset>1767840</wp:posOffset>
                </wp:positionV>
                <wp:extent cx="1403985" cy="99314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993140"/>
                        </a:xfrm>
                        <a:prstGeom prst="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40BC7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7" o:spid="_x0000_s1027" type="#_x0000_t202" style="position:absolute;margin-left:1.8pt;margin-top:139.2pt;width:110.55pt;height:7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UcAAAAAUmdodGxvbmcAAAHG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KxAAAAAEAAABsAAAATgAAAUQAAGK4AAAKqAAYAAH/2P/tAAxBZG9iZV9DTQAB/+4ADkFkb2Jl&#10;AGSAAAAAAf/bAIQADAgICAkIDAkJDBELCgsRFQ8MDA8VGBMTFRMTGBEMDAwMDAwRDAwMDAwMDAwM&#10;DAwMDAwMDAwMDAwMDAwMDAwMDAENCwsNDg0QDg4QFA4ODhQUDg4ODhQRDAwMDAwREQwMDAwMDBEM&#10;DAwMDAwMDAwMDAwMDAwMDAwMDAwMDAwMDAwM/8AAEQgATgBsAwEiAAIRAQMRAf/dAAQAB/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" stroked="f">
                <v:fill r:id="rId11" o:title="" rotate="t" type="frame"/>
                <v:textbox>
                  <w:txbxContent>
                    <w:p w14:paraId="3A39EF59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  <w:r w:rsidR="004A2F4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B96A1F" wp14:editId="4028DE8F">
                <wp:simplePos x="0" y="0"/>
                <wp:positionH relativeFrom="column">
                  <wp:posOffset>22860</wp:posOffset>
                </wp:positionH>
                <wp:positionV relativeFrom="paragraph">
                  <wp:posOffset>628650</wp:posOffset>
                </wp:positionV>
                <wp:extent cx="1403985" cy="993140"/>
                <wp:effectExtent l="0" t="0" r="0" b="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993140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B616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28" type="#_x0000_t202" style="position:absolute;margin-left:1.8pt;margin-top:49.5pt;width:110.55pt;height:7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FGAAAAAFJnaHRsb25nAAABxw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Q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" stroked="f">
                <v:fill r:id="rId13" o:title="" rotate="t" type="frame"/>
                <v:textbox>
                  <w:txbxContent>
                    <w:p w14:paraId="2547796A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  <w:r w:rsidR="004A2F4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EEFBC" wp14:editId="3B6FECB1">
                <wp:simplePos x="0" y="0"/>
                <wp:positionH relativeFrom="column">
                  <wp:posOffset>1525270</wp:posOffset>
                </wp:positionH>
                <wp:positionV relativeFrom="paragraph">
                  <wp:posOffset>520700</wp:posOffset>
                </wp:positionV>
                <wp:extent cx="4760595" cy="6282690"/>
                <wp:effectExtent l="0" t="0" r="0" b="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595" cy="6282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45EA9" w14:textId="77777777" w:rsidR="005B1E5A" w:rsidRPr="00846122" w:rsidRDefault="005B1E5A" w:rsidP="002F2952">
                            <w:pPr>
                              <w:pStyle w:val="Subline"/>
                            </w:pPr>
                            <w:r w:rsidRPr="00846122">
                              <w:t>1. Sammeln/Sortieren</w:t>
                            </w:r>
                          </w:p>
                          <w:p w14:paraId="2C202514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Nur Wertstoffe, die durch richtiges Sortieren in den passenden Stoffkreislauf</w:t>
                            </w:r>
                          </w:p>
                          <w:p w14:paraId="683B4622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gelangen, können optimal aufbereitet werden. Bei einem Handy, das im Rest-abfall landet, können die zahlreichen Bestandteile nicht separiert werden.</w:t>
                            </w:r>
                          </w:p>
                          <w:p w14:paraId="44FE6656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Damit gehen wertvolle Stoffe dem Kreislauf verloren.</w:t>
                            </w:r>
                          </w:p>
                          <w:p w14:paraId="6EA8BEDE" w14:textId="77777777" w:rsidR="005B1E5A" w:rsidRDefault="005B1E5A" w:rsidP="00846122">
                            <w:pPr>
                              <w:pStyle w:val="Text"/>
                            </w:pPr>
                          </w:p>
                          <w:p w14:paraId="5AAF2B61" w14:textId="77777777" w:rsidR="005B1E5A" w:rsidRPr="00217AC7" w:rsidRDefault="005B1E5A" w:rsidP="002F2952">
                            <w:pPr>
                              <w:pStyle w:val="Subline"/>
                            </w:pPr>
                            <w:r w:rsidRPr="00217AC7">
                              <w:t>2. Transportieren</w:t>
                            </w:r>
                          </w:p>
                          <w:p w14:paraId="0D201543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Gesammelter Abfall muss zur Aufbereitung in Anlagen verbracht werden. Diese</w:t>
                            </w:r>
                          </w:p>
                          <w:p w14:paraId="22DC69D5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Aufgabe wird von Kommunen oder privaten Entsorgungsunternehmen über-nommen. Dafür gibt es viele verschiedene Spezialfahrzeuge, beim Altglas zum</w:t>
                            </w:r>
                          </w:p>
                          <w:p w14:paraId="7CD4D695" w14:textId="77777777" w:rsidR="005B1E5A" w:rsidRDefault="005B1E5A" w:rsidP="00846122">
                            <w:pPr>
                              <w:pStyle w:val="Text"/>
                            </w:pPr>
                            <w:r>
                              <w:t>Beispiel Lkws mit unterteilten Ladeflächen für jede Glasfarbe.</w:t>
                            </w:r>
                          </w:p>
                          <w:p w14:paraId="0C3919E7" w14:textId="77777777" w:rsidR="005B1E5A" w:rsidRDefault="005B1E5A" w:rsidP="00846122">
                            <w:pPr>
                              <w:pStyle w:val="Text"/>
                            </w:pPr>
                          </w:p>
                          <w:p w14:paraId="05A36B7E" w14:textId="77777777" w:rsidR="005B1E5A" w:rsidRPr="009F0A56" w:rsidRDefault="005B1E5A" w:rsidP="002F2952">
                            <w:pPr>
                              <w:pStyle w:val="Subline"/>
                            </w:pPr>
                            <w:r w:rsidRPr="009F0A56">
                              <w:t>3. Separieren</w:t>
                            </w:r>
                          </w:p>
                          <w:p w14:paraId="695F7991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In den Recyclinganlagen wird das Material möglichst sortenrein sortiert. Hierfür</w:t>
                            </w:r>
                          </w:p>
                          <w:p w14:paraId="0EC7A3BE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werden immer wieder neue Technologien entwickelt, um möglichst alle störenden</w:t>
                            </w:r>
                          </w:p>
                          <w:p w14:paraId="1BE1715D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Fremdstoffe zu entfernen. Außerdem geht es darum, auch wertvollere Stoffe wie</w:t>
                            </w:r>
                          </w:p>
                          <w:p w14:paraId="32C6BF3F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Edelmetalle aus dem Abfall herauszuholen, und zwar mit möglichst geringem</w:t>
                            </w:r>
                          </w:p>
                          <w:p w14:paraId="0DA3B226" w14:textId="77777777" w:rsidR="005B1E5A" w:rsidRDefault="005B1E5A" w:rsidP="00846122">
                            <w:pPr>
                              <w:pStyle w:val="Text"/>
                            </w:pPr>
                            <w:r>
                              <w:t>Aufwand.</w:t>
                            </w:r>
                          </w:p>
                          <w:p w14:paraId="5BF6229C" w14:textId="77777777" w:rsidR="005B1E5A" w:rsidRDefault="005B1E5A" w:rsidP="00846122">
                            <w:pPr>
                              <w:pStyle w:val="Text"/>
                            </w:pPr>
                          </w:p>
                          <w:p w14:paraId="0C9AAD77" w14:textId="77777777" w:rsidR="005B1E5A" w:rsidRPr="00A63199" w:rsidRDefault="005B1E5A" w:rsidP="002F2952">
                            <w:pPr>
                              <w:pStyle w:val="Subline"/>
                            </w:pPr>
                            <w:r w:rsidRPr="00A63199">
                              <w:t>4. Aufbereiten</w:t>
                            </w:r>
                          </w:p>
                          <w:p w14:paraId="24FD6C33" w14:textId="77777777" w:rsidR="005B1E5A" w:rsidRDefault="005B1E5A" w:rsidP="002F2952">
                            <w:pPr>
                              <w:pStyle w:val="Text"/>
                            </w:pPr>
                            <w:r>
                              <w:t>Zur Aufbereitung gehören besonders das Reinigen und Zerkleinern des Materials. Metalle und Kunststoffe werden eingeschmolz</w:t>
                            </w:r>
                            <w:r w:rsidR="00534079">
                              <w:t>en. Kunststoffe werden anschlie</w:t>
                            </w:r>
                            <w:r>
                              <w:t>ßend zu kleinen Plastikschnipseln verarbeitet, aus denen wieder neue Produkte hergestellt werden können. Diese Plastikschnipsel nennt man Regranulate.</w:t>
                            </w:r>
                          </w:p>
                          <w:p w14:paraId="292C9C52" w14:textId="77777777" w:rsidR="005B1E5A" w:rsidRDefault="005B1E5A" w:rsidP="002F2952">
                            <w:pPr>
                              <w:pStyle w:val="Text"/>
                            </w:pPr>
                          </w:p>
                          <w:p w14:paraId="2F75CDAE" w14:textId="77777777" w:rsidR="005B1E5A" w:rsidRPr="00F82E07" w:rsidRDefault="005B1E5A" w:rsidP="00076A8B">
                            <w:pPr>
                              <w:pStyle w:val="Subline"/>
                            </w:pPr>
                            <w:r w:rsidRPr="00F82E07">
                              <w:t>5. Neuproduktion</w:t>
                            </w:r>
                          </w:p>
                          <w:p w14:paraId="55606886" w14:textId="77777777" w:rsidR="005B1E5A" w:rsidRDefault="005B1E5A" w:rsidP="00076A8B">
                            <w:pPr>
                              <w:pStyle w:val="Text"/>
                            </w:pPr>
                            <w:r>
                              <w:t>Aus recycelten Wertstoffen entstehen neue Produkte, die über den Handel und</w:t>
                            </w:r>
                          </w:p>
                          <w:p w14:paraId="6E96AE20" w14:textId="77777777" w:rsidR="005B1E5A" w:rsidRDefault="005B1E5A" w:rsidP="00076A8B">
                            <w:pPr>
                              <w:pStyle w:val="Text"/>
                            </w:pPr>
                            <w:r>
                              <w:t>den Verbraucher erneut in den Stoffkreislauf gelangen. Manche Wertstoffe wie</w:t>
                            </w:r>
                          </w:p>
                          <w:p w14:paraId="25A2EC7A" w14:textId="77777777" w:rsidR="005B1E5A" w:rsidRDefault="005B1E5A" w:rsidP="00076A8B">
                            <w:pPr>
                              <w:pStyle w:val="Text"/>
                            </w:pPr>
                            <w:r>
                              <w:t>Edelmetalle sind nahezu unbegrenzt recycelbar. Andere wiederum verlieren mit</w:t>
                            </w:r>
                          </w:p>
                          <w:p w14:paraId="7656B8B1" w14:textId="77777777" w:rsidR="005B1E5A" w:rsidRDefault="005B1E5A" w:rsidP="00076A8B">
                            <w:pPr>
                              <w:pStyle w:val="Text"/>
                            </w:pPr>
                            <w:r>
                              <w:t>jedem Recyclingdurchlauf an Qualität und damit an Wert. Papier zum Beispiel ist</w:t>
                            </w:r>
                          </w:p>
                          <w:p w14:paraId="77F85D3A" w14:textId="77777777" w:rsidR="005B1E5A" w:rsidRDefault="005B1E5A" w:rsidP="00846122">
                            <w:pPr>
                              <w:pStyle w:val="Text"/>
                            </w:pPr>
                            <w:r>
                              <w:t>nicht unbegrenzt recycelbar. Man spricht in diesem Fall von Downcycling.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9" type="#_x0000_t202" style="position:absolute;margin-left:120.1pt;margin-top:41pt;width:374.85pt;height:49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" filled="f" stroked="f">
                <v:textbox>
                  <w:txbxContent>
                    <w:p w14:paraId="275C8A3B" w14:textId="77777777" w:rsidR="005B1E5A" w:rsidRPr="00846122" w:rsidRDefault="005B1E5A" w:rsidP="002F2952">
                      <w:pPr>
                        <w:pStyle w:val="Subline"/>
                      </w:pPr>
                      <w:r w:rsidRPr="00846122">
                        <w:t>1. Sammeln/Sortieren</w:t>
                      </w:r>
                    </w:p>
                    <w:p w14:paraId="242FBB99" w14:textId="77777777" w:rsidR="005B1E5A" w:rsidRDefault="005B1E5A" w:rsidP="002F2952">
                      <w:pPr>
                        <w:pStyle w:val="Text"/>
                      </w:pPr>
                      <w:r>
                        <w:t>Nur Wertstoffe, die durch richtiges Sortieren in den passenden Stoffkreislauf</w:t>
                      </w:r>
                    </w:p>
                    <w:p w14:paraId="563C9EF8" w14:textId="77777777" w:rsidR="005B1E5A" w:rsidRDefault="005B1E5A" w:rsidP="002F2952">
                      <w:pPr>
                        <w:pStyle w:val="Text"/>
                      </w:pPr>
                      <w:r>
                        <w:t>gelangen, können optimal aufbereitet werden. Bei einem Handy, das im Rest-abfall landet, können die zahlreichen Bestandteile nicht separiert werden.</w:t>
                      </w:r>
                    </w:p>
                    <w:p w14:paraId="6EAB6762" w14:textId="77777777" w:rsidR="005B1E5A" w:rsidRDefault="005B1E5A" w:rsidP="002F2952">
                      <w:pPr>
                        <w:pStyle w:val="Text"/>
                      </w:pPr>
                      <w:r>
                        <w:t>Damit gehen wertvolle Stoffe dem Kreislauf verloren.</w:t>
                      </w:r>
                    </w:p>
                    <w:p w14:paraId="40AA0BE5" w14:textId="77777777" w:rsidR="005B1E5A" w:rsidRDefault="005B1E5A" w:rsidP="00846122">
                      <w:pPr>
                        <w:pStyle w:val="Text"/>
                      </w:pPr>
                    </w:p>
                    <w:p w14:paraId="56971C3E" w14:textId="77777777" w:rsidR="005B1E5A" w:rsidRPr="00217AC7" w:rsidRDefault="005B1E5A" w:rsidP="002F2952">
                      <w:pPr>
                        <w:pStyle w:val="Subline"/>
                      </w:pPr>
                      <w:r w:rsidRPr="00217AC7">
                        <w:t>2. Transportieren</w:t>
                      </w:r>
                    </w:p>
                    <w:p w14:paraId="7E235E5F" w14:textId="77777777" w:rsidR="005B1E5A" w:rsidRDefault="005B1E5A" w:rsidP="002F2952">
                      <w:pPr>
                        <w:pStyle w:val="Text"/>
                      </w:pPr>
                      <w:r>
                        <w:t>Gesammelter Abfall muss zur Aufbereitung in Anlagen verbracht werden. Diese</w:t>
                      </w:r>
                    </w:p>
                    <w:p w14:paraId="2DE85946" w14:textId="77777777" w:rsidR="005B1E5A" w:rsidRDefault="005B1E5A" w:rsidP="002F2952">
                      <w:pPr>
                        <w:pStyle w:val="Text"/>
                      </w:pPr>
                      <w:r>
                        <w:t>Aufgabe wird von Kommunen oder privaten Entsorgungsunternehmen über-nommen. Dafür gibt es viele verschiedene Spezialfahrzeuge, beim Altglas zum</w:t>
                      </w:r>
                    </w:p>
                    <w:p w14:paraId="45B5A886" w14:textId="77777777" w:rsidR="005B1E5A" w:rsidRDefault="005B1E5A" w:rsidP="00846122">
                      <w:pPr>
                        <w:pStyle w:val="Text"/>
                      </w:pPr>
                      <w:r>
                        <w:t>Beispiel Lkws mit unterteilten Ladeflächen für jede Glasfarbe.</w:t>
                      </w:r>
                    </w:p>
                    <w:p w14:paraId="650EEB34" w14:textId="77777777" w:rsidR="005B1E5A" w:rsidRDefault="005B1E5A" w:rsidP="00846122">
                      <w:pPr>
                        <w:pStyle w:val="Text"/>
                      </w:pPr>
                    </w:p>
                    <w:p w14:paraId="08621185" w14:textId="77777777" w:rsidR="005B1E5A" w:rsidRPr="009F0A56" w:rsidRDefault="005B1E5A" w:rsidP="002F2952">
                      <w:pPr>
                        <w:pStyle w:val="Subline"/>
                      </w:pPr>
                      <w:r w:rsidRPr="009F0A56">
                        <w:t>3. Separieren</w:t>
                      </w:r>
                    </w:p>
                    <w:p w14:paraId="3546D6CF" w14:textId="77777777" w:rsidR="005B1E5A" w:rsidRDefault="005B1E5A" w:rsidP="002F2952">
                      <w:pPr>
                        <w:pStyle w:val="Text"/>
                      </w:pPr>
                      <w:r>
                        <w:t>In den Recyclinganlagen wird das Material möglichst sortenrein sortiert. Hierfür</w:t>
                      </w:r>
                    </w:p>
                    <w:p w14:paraId="79ABA594" w14:textId="77777777" w:rsidR="005B1E5A" w:rsidRDefault="005B1E5A" w:rsidP="002F2952">
                      <w:pPr>
                        <w:pStyle w:val="Text"/>
                      </w:pPr>
                      <w:r>
                        <w:t>werden immer wieder neue Technologien entwickelt, um möglichst alle störenden</w:t>
                      </w:r>
                    </w:p>
                    <w:p w14:paraId="48FC0B90" w14:textId="77777777" w:rsidR="005B1E5A" w:rsidRDefault="005B1E5A" w:rsidP="002F2952">
                      <w:pPr>
                        <w:pStyle w:val="Text"/>
                      </w:pPr>
                      <w:r>
                        <w:t>Fremdstoffe zu entfernen. Außerdem geht es darum, auch wertvollere Stoffe wie</w:t>
                      </w:r>
                    </w:p>
                    <w:p w14:paraId="08546344" w14:textId="77777777" w:rsidR="005B1E5A" w:rsidRDefault="005B1E5A" w:rsidP="002F2952">
                      <w:pPr>
                        <w:pStyle w:val="Text"/>
                      </w:pPr>
                      <w:r>
                        <w:t>Edelmetalle aus dem Abfall herauszuholen, und zwar mit möglichst geringem</w:t>
                      </w:r>
                    </w:p>
                    <w:p w14:paraId="2870D3EA" w14:textId="77777777" w:rsidR="005B1E5A" w:rsidRDefault="005B1E5A" w:rsidP="00846122">
                      <w:pPr>
                        <w:pStyle w:val="Text"/>
                      </w:pPr>
                      <w:r>
                        <w:t>Aufwand.</w:t>
                      </w:r>
                    </w:p>
                    <w:p w14:paraId="0B7E71EE" w14:textId="77777777" w:rsidR="005B1E5A" w:rsidRDefault="005B1E5A" w:rsidP="00846122">
                      <w:pPr>
                        <w:pStyle w:val="Text"/>
                      </w:pPr>
                    </w:p>
                    <w:p w14:paraId="0CE57A9A" w14:textId="77777777" w:rsidR="005B1E5A" w:rsidRPr="00A63199" w:rsidRDefault="005B1E5A" w:rsidP="002F2952">
                      <w:pPr>
                        <w:pStyle w:val="Subline"/>
                      </w:pPr>
                      <w:r w:rsidRPr="00A63199">
                        <w:t>4. Aufbereiten</w:t>
                      </w:r>
                    </w:p>
                    <w:p w14:paraId="5A9D0FD4" w14:textId="77777777" w:rsidR="005B1E5A" w:rsidRDefault="005B1E5A" w:rsidP="002F2952">
                      <w:pPr>
                        <w:pStyle w:val="Text"/>
                      </w:pPr>
                      <w:r>
                        <w:t>Zur Aufbereitung gehören besonders das Reinigen und Zerkleinern des Materials. Metalle und Kunststoffe werden eingeschmolz</w:t>
                      </w:r>
                      <w:r w:rsidR="00534079">
                        <w:t>en. Kunststoffe werden anschlie</w:t>
                      </w:r>
                      <w:bookmarkStart w:id="1" w:name="_GoBack"/>
                      <w:bookmarkEnd w:id="1"/>
                      <w:r>
                        <w:t>ßend zu kleinen Plastikschnipseln verarbeitet, aus denen wieder neue Produkte hergestellt werden können. Diese Plastikschnipsel nennt man Regranulate.</w:t>
                      </w:r>
                    </w:p>
                    <w:p w14:paraId="56752675" w14:textId="77777777" w:rsidR="005B1E5A" w:rsidRDefault="005B1E5A" w:rsidP="002F2952">
                      <w:pPr>
                        <w:pStyle w:val="Text"/>
                      </w:pPr>
                    </w:p>
                    <w:p w14:paraId="67514CAA" w14:textId="77777777" w:rsidR="005B1E5A" w:rsidRPr="00F82E07" w:rsidRDefault="005B1E5A" w:rsidP="00076A8B">
                      <w:pPr>
                        <w:pStyle w:val="Subline"/>
                      </w:pPr>
                      <w:r w:rsidRPr="00F82E07">
                        <w:t>5. Neuproduktion</w:t>
                      </w:r>
                    </w:p>
                    <w:p w14:paraId="34F700C2" w14:textId="77777777" w:rsidR="005B1E5A" w:rsidRDefault="005B1E5A" w:rsidP="00076A8B">
                      <w:pPr>
                        <w:pStyle w:val="Text"/>
                      </w:pPr>
                      <w:r>
                        <w:t>Aus recycelten Wertstoffen entstehen neue Produkte, die über den Handel und</w:t>
                      </w:r>
                    </w:p>
                    <w:p w14:paraId="02E4D4A4" w14:textId="77777777" w:rsidR="005B1E5A" w:rsidRDefault="005B1E5A" w:rsidP="00076A8B">
                      <w:pPr>
                        <w:pStyle w:val="Text"/>
                      </w:pPr>
                      <w:r>
                        <w:t>den Verbraucher erneut in den Stoffkreislauf gelangen. Manche Wertstoffe wie</w:t>
                      </w:r>
                    </w:p>
                    <w:p w14:paraId="1FBE59F8" w14:textId="77777777" w:rsidR="005B1E5A" w:rsidRDefault="005B1E5A" w:rsidP="00076A8B">
                      <w:pPr>
                        <w:pStyle w:val="Text"/>
                      </w:pPr>
                      <w:r>
                        <w:t>Edelmetalle sind nahezu unbegrenzt recycelbar. Andere wiederum verlieren mit</w:t>
                      </w:r>
                    </w:p>
                    <w:p w14:paraId="648E3006" w14:textId="77777777" w:rsidR="005B1E5A" w:rsidRDefault="005B1E5A" w:rsidP="00076A8B">
                      <w:pPr>
                        <w:pStyle w:val="Text"/>
                      </w:pPr>
                      <w:r>
                        <w:t>jedem Recyclingdurchlauf an Qualität und damit an Wert. Papier zum Beispiel ist</w:t>
                      </w:r>
                    </w:p>
                    <w:p w14:paraId="3DD5381D" w14:textId="77777777" w:rsidR="005B1E5A" w:rsidRDefault="005B1E5A" w:rsidP="00846122">
                      <w:pPr>
                        <w:pStyle w:val="Text"/>
                      </w:pPr>
                      <w:r>
                        <w:t>nicht unbegrenzt recycelbar. Man spricht in diesem Fall von Downcycling.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6122" w:rsidRPr="00846122">
        <w:t>Recycling – Schritt für Schritt</w:t>
      </w:r>
    </w:p>
    <w:p w14:paraId="1226E2E1" w14:textId="77777777" w:rsidR="00846122" w:rsidRDefault="00257F0A" w:rsidP="00997EEE">
      <w:pPr>
        <w:pStyle w:val="Subline"/>
        <w:rPr>
          <w:sz w:val="28"/>
        </w:rPr>
      </w:pPr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D823A2" wp14:editId="31DBD5D2">
                <wp:simplePos x="0" y="0"/>
                <wp:positionH relativeFrom="column">
                  <wp:posOffset>22860</wp:posOffset>
                </wp:positionH>
                <wp:positionV relativeFrom="paragraph">
                  <wp:posOffset>2621280</wp:posOffset>
                </wp:positionV>
                <wp:extent cx="1403985" cy="993140"/>
                <wp:effectExtent l="0" t="0" r="0" b="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99314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3B4D6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0" type="#_x0000_t202" style="position:absolute;margin-left:1.8pt;margin-top:206.4pt;width:110.55pt;height:7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QNAAAAAAAEAAAAeD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FHAAAAAFJnaHRsb25n&#10;AAABx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FAAAAAAABAAAAAM4QklN&#10;BAwAAAAADo4AAAABAAAAbAAAAE4AAAFEAABiuAAADnIAGAAB/9j/7QAMQWRvYmVfQ00AAf/uAA5B&#10;ZG9iZQBkgAAAAAH/2wCEAAwICAgJCAwJCQwRCwoLERUPDAwPFRgTExUTExgRDAwMDAwMEQwMDAwM&#10;DAwMDAwMDAwMDAwMDAwMDAwMDAwMDAwBDQsLDQ4NEA4OEBQODg4UFA4ODg4UEQwMDAwMEREMDAwM&#10;DAwRDAwMDAwMDAwMDAwMDAwMDAwMDAwMDAwMDAwMDP/AABEIAE4Ab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" stroked="f">
                <v:fill r:id="rId15" o:title="" rotate="t" type="frame"/>
                <v:textbox>
                  <w:txbxContent>
                    <w:p w14:paraId="0C67BD02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  <w:r w:rsidR="00686A75"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A69634" wp14:editId="66DD3C94">
                <wp:simplePos x="0" y="0"/>
                <wp:positionH relativeFrom="column">
                  <wp:posOffset>22860</wp:posOffset>
                </wp:positionH>
                <wp:positionV relativeFrom="paragraph">
                  <wp:posOffset>3961130</wp:posOffset>
                </wp:positionV>
                <wp:extent cx="1403985" cy="993140"/>
                <wp:effectExtent l="0" t="0" r="0" b="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985" cy="993140"/>
                        </a:xfrm>
                        <a:prstGeom prst="rect">
                          <a:avLst/>
                        </a:prstGeom>
                        <a:blipFill rotWithShape="1">
                          <a:blip r:embed="rId1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1A0A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31" type="#_x0000_t202" style="position:absolute;margin-left:1.8pt;margin-top:311.9pt;width:110.55pt;height:7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LAAAABgAAAAAAAAAAAAABRwAAAcYAAAALAFUA&#10;bgBiAGUAbgBhAG4AbgB0AC0AMQAAAAEAAAAAAAAAAAAAAAAAAAAAAAAAAQAAAAAAAAAAAAABxgAA&#10;AUcAAAAAAAAAAAAAAAAAAAAAAQAAAAAAAAAAAAAAAAAAAAAAAAAQAAAAAQAAAAAAAG51bGwAAAAC&#10;AAAABmJvdW5kc09iamMAAAABAAAAAAAAUmN0MQAAAAQAAAAAVG9wIGxvbmcAAAAAAAAAAExlZnRs&#10;b25nAAAAAAAAAABCdG9tbG9uZwAAAUcAAAAAUmdodGxvbmcAAAHG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FHAAAAAFJn&#10;aHRsb25nAAABxg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" stroked="f">
                <v:fill r:id="rId17" o:title="" rotate="t" type="frame"/>
                <v:textbox>
                  <w:txbxContent>
                    <w:p w14:paraId="3DA2D43A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</w:p>
    <w:p w14:paraId="78DA8A02" w14:textId="77777777" w:rsidR="00846122" w:rsidRDefault="00846122" w:rsidP="00997EEE">
      <w:pPr>
        <w:pStyle w:val="Subline"/>
        <w:rPr>
          <w:sz w:val="28"/>
        </w:rPr>
      </w:pPr>
    </w:p>
    <w:p w14:paraId="72ED585F" w14:textId="77777777" w:rsidR="00846122" w:rsidRDefault="00846122" w:rsidP="00997EEE">
      <w:pPr>
        <w:pStyle w:val="Subline"/>
        <w:rPr>
          <w:sz w:val="28"/>
        </w:rPr>
      </w:pPr>
    </w:p>
    <w:p w14:paraId="16643936" w14:textId="77777777" w:rsidR="00846122" w:rsidRDefault="00846122" w:rsidP="00997EEE">
      <w:pPr>
        <w:pStyle w:val="Subline"/>
        <w:rPr>
          <w:sz w:val="28"/>
        </w:rPr>
      </w:pPr>
    </w:p>
    <w:p w14:paraId="1DF39A78" w14:textId="77777777" w:rsidR="00AA45E0" w:rsidRDefault="00AA45E0">
      <w:pPr>
        <w:rPr>
          <w:b/>
          <w:sz w:val="28"/>
        </w:rPr>
      </w:pPr>
    </w:p>
    <w:p w14:paraId="2579BCDF" w14:textId="77777777" w:rsidR="00AA45E0" w:rsidRDefault="00AA45E0" w:rsidP="003556F5">
      <w:pPr>
        <w:pStyle w:val="Aufgabennummer"/>
        <w:framePr w:wrap="around" w:x="1542" w:y="1122"/>
      </w:pPr>
      <w:r>
        <w:lastRenderedPageBreak/>
        <w:t xml:space="preserve"> </w:t>
      </w:r>
      <w:r w:rsidRPr="00F179D8">
        <w:t>Aufgabe</w:t>
      </w:r>
      <w:r>
        <w:t xml:space="preserve"> </w:t>
      </w:r>
    </w:p>
    <w:p w14:paraId="4A4F713B" w14:textId="77777777" w:rsidR="00D16367" w:rsidRDefault="00D16367" w:rsidP="002F0231">
      <w:pPr>
        <w:pStyle w:val="Headline"/>
      </w:pPr>
      <w:r w:rsidRPr="00D16367">
        <w:t>Kreuzworträtsel „Recycling“</w:t>
      </w:r>
    </w:p>
    <w:p w14:paraId="64B7C371" w14:textId="77777777" w:rsidR="00846122" w:rsidRDefault="00D16367">
      <w:r>
        <w:rPr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69E4FD" wp14:editId="098294FB">
                <wp:simplePos x="0" y="0"/>
                <wp:positionH relativeFrom="column">
                  <wp:posOffset>-153035</wp:posOffset>
                </wp:positionH>
                <wp:positionV relativeFrom="paragraph">
                  <wp:posOffset>171450</wp:posOffset>
                </wp:positionV>
                <wp:extent cx="6167755" cy="7658100"/>
                <wp:effectExtent l="25400" t="25400" r="29845" b="381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755" cy="7658100"/>
                        </a:xfrm>
                        <a:prstGeom prst="rect">
                          <a:avLst/>
                        </a:prstGeom>
                        <a:blipFill rotWithShape="1">
                          <a:blip r:embed="rId18"/>
                          <a:srcRect/>
                          <a:stretch>
                            <a:fillRect l="2410" t="1272" r="191"/>
                          </a:stretch>
                        </a:blipFill>
                        <a:ln w="57150" cmpd="sng"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EAD65" w14:textId="77777777" w:rsidR="005B1E5A" w:rsidRDefault="005B1E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8" o:spid="_x0000_s1032" type="#_x0000_t202" style="position:absolute;margin-left:-12pt;margin-top:13.5pt;width:485.65pt;height:60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B4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nIAAAAAUmdodGxvbmcAAAfz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zhCSU0EDAAAAAANSgAAAAEAAAB6AAAAoAAAAXAAAOYAAAANLgAYAAH/2P/t&#10;AAxBZG9iZV9DTQAB/+4ADkFkb2JlAGSAAAAAAf/bAIQADAgICAkIDAkJDBELCgsRFQ8MDA8VGBMT&#10;FRMTGBEMDAwMDAwRDAwMDAwMDAwMDAwMDAwMDAwMDAwMDAwMDAwMDAENCwsNDg0QDg4QFA4ODhQU&#10;Dg4ODhQRDAwMDAwREQwMDAwMDBEMDAwMDAwMDAwMDAwMDAwMDAwMDAwMDAwMDAwM/8AAEQgAoAB6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E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/9D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//0d/j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Hf&#10;xOv+za/qF/8ACaZ7/wDLBWc0a9TH+FJ/2bI9P3/hPco/+Wqn5oV6j/ctXqRHUrqRkXo90/xnqp1O&#10;xSDBcvZeo6ivxGuqW2xU9PAhklkcgEmyjQAFibBQSQOer1Iz07+ofo76rujeC+oHoDjH8/yjmJah&#10;8Pr/AJSqpfOWnqJaSU/L1sUNQm2aJ19+Nb2uLqQTqvUNXN16vc9Xq9z1er3PV6vc9Xq9z1er3PV6&#10;vc9Xq9z1eoo/4gH/AFYd1s/8ELOH/lmquaNeoDvwcv8As1j0E/8ABLwX/pAOaFeqyn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0t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RHfxOv+za/qF/8ACaZ7/wDLBWc0a9TH&#10;+FJ/2bI9P3/hPco/+Wqn5oV6j/ctXq0HPxHutP4qP4uPpSzz6gKzKU3RD0zZFw2fHIKDEnkXEMzS&#10;U8iilMy7Y5ahd5EigJHSR6kPUzRxtxs41utj3/hO9/2Zt6K/94uP/wDsQ4lywrVXTctXq9z1er3P&#10;V6vc9Xq9z1er3PV6vc9Xq9z1er3PV6ij/iAf9WHdbP8AwQs4f+Waq5o16gO/By/7NY9BP/BLwX/p&#10;AOaFeqynl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/9P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R38Tr/s2v6hf/&#10;AAmme/8AywVnNGvUx/hSf9myPT9/4T3KP/lqp+aFeo/3LV6qtPxtf+zT/Xf/AMFer/6SR8qa9QSf&#10;8J3v+zNvRX/vFx//ANiHEueFeq6blq9Xuer1e56vV7nq9Xuer1e56vV7nq9Xuer1e56vUUf8QD/q&#10;w7rZ/wCCFnD/AMs1VzRr1Ad+Dl/2ax6Cf+CXgv8A0gHNCvVZTy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//U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d/E6/7Nr+oX/wAJpnv/AMsFZzRr1Mf4Un/Zsj0/f+E9yj/5&#10;aqfmhXqP9y1eqrT8bX/s0/13/wDBXq/+kkfKmvUEn/Cd7/szb0V/7xcf/wDYhxLnhXqum5avV7nq&#10;9Xuer1e56vV7nq9Xuer1e56vV7nq9Xuer1FH/EA/6sO62f8AghZw/wDLNVc0a9QHfg5f9msegn/g&#10;l4L/ANIBzQr1WU8t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//&#10;1d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RHfxOv+&#10;za/qF/8ACaZ7/wDLBWc0a9TH+FJ/2bI9P3/hPco/+Wqn5oV6j/ctXqS2d8jZJ6mZTr8hdR8HocwY&#10;FisRgrcOxKkhq6SpiNiY56adXilQ21VlI+HPV6ofTvpt066Q5NounPSbAMNyvl7DRItHheEUMFFR&#10;U4kkaaQQUtMiRRh5HZ22qLsxY6knnq9S156vV7nq9Xuer1e56vV7nq9Xuer1e56vV7nq9Xuer1FH&#10;/EA/6sO62f8AghZw/wDLNVc0a9QHfg5f9msegn/gl4L/ANIBzQr1WU8t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//1t/j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RHfxOv+za/qF/8ACaZ7/wDLBWc0a9TH+FJ/2bI9P3/h&#10;Pco/+Wqn5oV6j/ctXq9z1er3PV6vc9Xq9z1er3PV6vc9Xq9z1er3PV6vc9Xq9z1er3PV6ij/AIgH&#10;/Vh3Wz/wQs4f+Waq5o16gO/By/7NY9BP/BLwX/pAOaFeqynl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/19/j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RHfxOv+za/qF/8ACaZ7/wDLBWc0a9TH+FJ/2bI9P3/hPco/+Wqn&#10;5oV6j/ctXq9z1er3PV6vc9Xq9z1er3PV6vc9Xq9z1er3PV6vc9Xq9z1er3PV6ij/AIgH/Vh3Wz/w&#10;Qs4f+Waq5o16gO/By/7NY9BP/BLwX/pAOaFeqynl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/0N/j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RHfxOv+za/qF/8ACaZ7/wDLBWc0a9TH+FJ/2bI9P3/hPco/+Wqn5oV6j/ct&#10;Xq9z1er3PV6vc9Xq9z1er3PV6vc9Xq9z1er3PV6vc9Xq9z1er3PV6ij/AIgH/Vh3Wz/wQs4f+Waq&#10;5o16gO/By/7NY9BP/BLwX/pAOaFeqynl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/0d/j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RHfxOv+za/qF/8ACaZ7/wDLBWc0a9TH+FJ/2bI9P3/hPco/+Wqn5oV6j/ctXq9z1er3&#10;PV6vc9Xq9z1er3PV6vc9Xq9z1er3PV6vc9Xq9z1er3PV6ij/AIgH/Vh3Wz/wQs4f+Waq5o16gO/B&#10;y/7NY9BP/BLwX/pAOaFeqynl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/0t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RHfxOv+za/qF/8ACaZ7/wDLBWc0a9TH+FJ/2bI9P3/hPco/+Wqn5oV6j/ctXq9z1er3PV6vc9Xq&#10;9z1er3PV6vc9Xq9z1er3PV6vc9Xq9z1er3PV6ij/AIgH/Vh3Wz/wQs4f+Waq5o16gO/By/7NY9BP&#10;/BLwX/pAOaFeqynl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/&#10;0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RHfxOv+&#10;za/qF/8ACaZ7/wDLBWc0a9TH+FJ/2bI9P3/hPco/+Wqn5oV6j/ctXq9z1er3PV6vc9Xq9z1er3PV&#10;6vc9Xq9z1er3PV6vc9Xq9z1er3PV6ij/AIgH/Vh3Wz/wQs4f+Waq5o16gO/By/7NY9BP/BLwX/pA&#10;OaFeqynl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/1N/j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RHfxOv+za/qF/8A&#10;CaZ7/wDLBWc0a9TH+FJ/2bI9P3/hPco/+Wqn5oV6j/ctXq9z1er3PV6vc9Xq9z1er3PV6vc9Xq9z&#10;1er3PV6vc9Xq9z1er3PV6ij/AIgH/Vh3Wz/wQs4f+Waq5o16gO/By/7NY9BP/BLwX/pAOaFeqynl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/1d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RHfxOv+za/qF/8ACaZ7/wDL&#10;BWc0a9TH+FJ/2bI9P3/hPco/+Wqn5oV6j/ctXq9z1er3PV6vc9Xq9z1er3PV6vc9Xq9z1er3PV6v&#10;c9Xq9z1er3PV6ij/AIgH/Vh3Wz/wQs4f+Waq5o16gO/By/7NY9BP/BLwX/pAOaFeqynl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V&#10;3+Oer1e56vV7nq9Xuer1e56vV7nq9Xuer1e56vV7nq9Xuer1e56vV7nq9Xuer1e56vVQf/wpM/7N&#10;hYl/4NWTv/LrFyhr1X4cvXq9z1eoseafWz6M8jZ9HSvO3VzJeD5oMy04weuzThVPX+czmJYvk5ql&#10;Z95kBULtuWBFr81XqMtT1EFXAlVSussUqh0dCGVlYXDKRoQRqCObr1Zuer1e56vV7nq9Xuer1e56&#10;vV7nq9Xuer1e56vV7nq9VD3/AApa/wCzNnVL/vJyp/7EWH8oa9V8PL1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//S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d/E6/7Nr+oX/wAJpnv/AMsF&#10;ZzRr1Mf4Un/Zsj0/f+E9yj/5aqfmhXqBvoh+KLS9avxT+qP4aFBkl6UdNcGjxhszfzUSJVAx4V5l&#10;OcP+VUwssteUDCd7iItYbrL6a9VsXLV6vc9Xq9z1er3PV6vc9Xq9z1er3PV6vc9Xq9z1er3PV6qn&#10;es34otL0d/FW6Y/hk4hkl6j/ADj4JLjKZmOKiNKYCHFWjgGH/KsZmebD9hbz02iQNY7bGs16jVfi&#10;Af8AVh3Wz/wQs4f+Waq5s16gO/By/wCzWPQT/wAEvBf+kA5oV6rKe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//T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d/E6/7Nr+oX/wAJpnv/AMsFZzRr1Mf4Un/Zsj0/f+E9yj/5aqfmhXqo39BGG4jl3/hUL6qq&#10;LEaeUJWZTSVJzGxS8v8AVupjj8y1gWifcB4hfhzQ21utsbl61Xuer1e56vV7nq9Xuer1e56vV7nq&#10;9Xuer1e56vV7nq9Wpz65sNxHMf8AwqW9LlNhtPKY6LJsjSTiNgm6JMz1ckfmWsSsShiPY3x5Q7a3&#10;Wwd+IB/1Yd1s/wDBCzh/5ZqrljWqA78HL/s1j0E/8EvBf+kA5oV6rKeW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f/1N/jnq9Xuer1e56vV7nq9Xuer1e56vV7nq9X&#10;uer1e56vV7nq9Xuer1e56vV7nq9Xuer1UH/8KTP+zYWJf+DVk7/y6xcoa9V+HL16vc9Xq9z1er3P&#10;V6vc9Xq9z1er3PV6vc9Xq9z1er3PV6vc9Xq9z1er3PV6qHv+FLX/AGZs6pf95OVP/Yiw/lDXqvh5&#10;e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RHfxOv+za/qF/8ACaZ7/wDLBWc0a9TH+FJ/2bI9P3/hPco/+Wqn5oV6j/W5avV7nq9Xuer1&#10;e56vV7nq9Xuer1e56vV7nq9Xuer1e56vV7nq9Xrc9XqKP+IB/wBWHdbP/BCzh/5ZqrmjXqA78HL/&#10;ALNY9BP/AAS8F/6QDmhXqsp5a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//9Xf456vV7nq9Xuer1e56vV7nq9Xuer1e56vV7nq9Xuer1e56vV7nq9Xuer1e56vV7nq&#10;9VB//Ckz/s2FiX/g1ZO/8usXKGvVfhy9er3PV6vc9Xq9z1er3PV6vc9Xq9z1er3PV6vc9Xq9z1er&#10;3PV6vc9Xq9z1eqh7/hS1/wBmbOqX/eTlT/2IsP5Q16r4eX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/1t/jnq9Xuer1e56vV7nq9Xuer1e56vV7nq9Xuer1e56vV7nq9Xuer1e56vV7nq9X&#10;uer1UH/8KTP+zYWJf+DVk7/y6xcoa9V+HL16vc9Xq9z1er3PV6vc9Xq9z1er3PV6vc9Xq9z1er3P&#10;V6vc9Xq9z1er3PV6qHv+FLX/AGZs6pf95OVP/Yiw/lDXqvh5e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/&#10;19/jnq9Xuer1e56vV7nq9Xuer1e56vV7nq9Xuer1e56vV7nq9Xuer1e56vV7nq9Xuer1UH/8KTP+&#10;zYWJf+DVk7/y6xcoa9V+HL16vc9Xq9z1er3PV6vc9Xq9z1er3PV6vc9Xq9z1er3PV6vc9Xq9z1er&#10;3PV6qHv+FLX/AGZs6pf95OVP/Yiw/lDXqvh5e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/9Df&#10;456vV7nq9Xuer1e56vV7nq9Xuer1e56vV7nq9Xuer1e56vV7nq9Xuer1e56vV7nq9VB//Ckz/s2F&#10;iX/g1ZO/8usXKGvVfhy9er3PV6vc9Xq9z1er3PV6vc9Xq9z1er3PV6vc9Xq9z1er3PV6vc9Xq9z1&#10;eqh7/hS1/wBmbOqX/eTlT/2IsP5Q16r4eX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/9Hf&#10;456vV7nq9Xuer1e56vV7nq9Xuer1e56vV7nq9Xuer1e56vV7nq9Xuer1e56vV7nq9VB//Ckz/s2F&#10;iX/g1ZO/8usXKGvVfhy9er3PV6vc9Xq9z1er3PV6vc9Xq9z1er3PV6vc9Xq9z1er3PV6vc9Xq9z1&#10;eqh7/hS1/wBmbOqX/eTlT/2IsP5Q16r4eX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UR38Tr/s2v6hf/AAmme/8AywVnNGvUx/hSf9my&#10;PT9/4T3KP/lqp+aFeo/3LV6vc9Xq9z1er3PV6vc9XqYMbyplfMyqmZMNpcQCghRU08coAPcDzFNu&#10;er1d4JlXK+WUaPLmG0uHqwAIpqeOIG3a/lqL89Xqfuer1e56vV7nq9Xuer1e56vUUf8AEA/6sO62&#10;f+CFnD/yzVXNGvUB34OX/ZrHoJ/4JeC/9IBzQr1WU8t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//0dgj/hRp/wBWIZb/APCj&#10;5H/8rW5U16r8OWr1e56vV7nq9Xuer1e56vV7nq9Xuer1e56vV7nq9Xuer1e56vV7nq9Xuer1UH/8&#10;KTP+zYWJf+DVk7/y6xcoa9V+HL16vc9Xq9z1er3PV6vc9Xq9z1er3PV6vc9Xq9z1er3PV6vc9Xq9&#10;z1er3PV6qHv+FLX/AGZs6pf95OVP/Yiw/lDXqvh5evV7nq9Xuer1e56vV7nq9Xuer1e56vV7nq9X&#10;uer1e56vV7nq9Xuer1e56vVSR/wo1/7MydaP+XeWP/YnwrlTXquMyH/zA+Df94NJ/wBIV5avUq+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//R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/1d/jnq9Xuer1e56vV7nq9Xuer1e56vV7nq9Xuer1e56vV7nq9Xuer1e56vV7nq9Xuer1&#10;UH/8KTP+zYWJf+DVk7/y6xcoa9V+HL16vc9Xq9z1er3PV6vc9Xq9z1er3PV6vc9Xq9z1er3PV6vc&#10;9Xq9z1er3PV6qHv+FLX/AGZs6pf95OVP/Yiw/lDXqvh5evV7nq9Xuer1e56vV7nq9Xuer1e56vV7&#10;nq9Xuer1e56vV7nq9Xuer1e56vV7nq9Xuer1e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9z1er3PV6vc9Xq9z1er3PV6vc9Xq9z1er3PV6vc9Xq9z1er3PV6vc9Xq9z1er3PV6vc9Xq9z1&#10;er3PV6vc9Xq9z1er3PV6vc9Xq9z1er3PV6vc9Xq9z1er3PV6vc9Xq9z1eojv4nX/AGbX9Qv/AITT&#10;Pf8A5YKzmjXqY/wpP+zZHp+/8J7lH/y1U/NCvUf7lq9Xuer1e56vV7nq9Xuer1e56vV7nq9Xuer1&#10;e56vV7nq9Xuer1e56vUUf8QD/qw7rZ/4IWcP/LNVc0a9QHfg5f8AZrHoJ/4JeC/9IBzQr1WU8t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/&#10;09/jnq9Xuer1e56vV7nq9Xuer1e56vV7nq9Xuer1e56vV7nq9Xuer1e56vV7nq9Xuer1UH/8KTP+&#10;zYWJf+DVk7/y6xcoa9V+HL16vc9Xq9z1er3PV6vc9Xq9z1er3PV6vc9Xq9z1er3PV6vc9Xq9z1er&#10;3PV6qHv+FLX/AGZs6pf95OVP/Yiw/lDXqvh5e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ojv4nX/AGbX9Qv/AITTPf8A5YKz&#10;mjXqY/wpP+zZHp+/8J7lH/y1U/NCvUf7lq9Xuer1e56vV7nq9Xuer1e56vV7nq9Xuer1e56vV7nq&#10;9Xuer1e56vUUf8QD/qw7rZ/4IWcP/LNVc0a9QHfg5f8AZrHoJ/4JeC/9IBzQr1WU8t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/V3+Oer1e56vV7nq9Xuer1e56vV7nq9Xuer1e56vV7nq9Xuer1e56v&#10;V7nq9Xuer1e56vVQf/wpM/7NhYl/4NWTv/LrFyhr1X4cvXq9z1er3PV6vc9Xq9z1er3PV6vc9Xq9&#10;z1er3PV6vc9Xq9z1er3PV6vc9Xqoe/4Utf8AZmzql/3k5U/9iLD+UNeq+Hl6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//U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//9Df456vV7nq9Xuer1e56vV7nq9Xuer1&#10;e56vV7nq9Xuer1e56vV7nq9Xuer1e56vV7nq9VB//Ckz/s2FiX/g1ZO/8usXKGvVfhy9er3PV6vc&#10;9Xq9z1er3PV6vc9Xq9z1er3PV6vc9Xq9z1er3PV6vc9Xq9z1eqh7/hS1/wBmbOqX/eTlT/2IsP5Q&#10;16r4eXr1e56vV7nq9Xuer1e56vV7nq9Xuer1e56vV7nq9Xuer1e56vV7nq9Xuer1e56vV7nq9Xu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//S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19/jnq9Xuer1e56vV7nq9Xuer1e56vV7nq9Xuer1e56vV7nq9Xuer1e56vV7nq9Xuer1UH/8KTP+&#10;zYWJf+DVk7/y6xcoa9V+HL16vc9Xq9z1er3PV6vc9Xq9z1er3PV6vc9Xq9z1er3PV6vc9Xq9z1er&#10;3PV6qHv+FLX/AGZs6pf95OVP/Yiw/lDXqvh5e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/9Hf456vV7nq9Xuer1e56vV7nq9Xuer1&#10;e56vV7nq9Xuer1e56vV7nq9Xuer1e56vV7nq9VB//Ckz/s2FiX/g1ZO/8usXKGvVfhy9er3PV6vc&#10;9Xq9z1er3PV6vc9Xq9z1er3PV6vc9Xq9z1er3PV6vc9Xq9z1eqh7/hS1/wBmbOqX/eTlT/2IsP5Q&#10;16r4eXr1e56vV7nq9Xuer1e56vV7nq9Xuer1e56vV7nq9Xuer1e56vV7nq9Xuer1e56vV7nq9Xu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//T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//&#10;0N/jnq9Xuer1e56vV7nq9Xuer1e56vV7nq9Xuer1e56vV7nq9Xuer1e56vV7nq9Xuer1UH/8KTP+&#10;zYWJf+DVk7/y6xcoa9V+HL16vc9Xq9z1er3PV6vc9Xq9z1er3PV6vc9Xq9z1er3PV6vc9Xq9z1er&#10;3PV6qHv+FLX/AGZs6pf95OVP/Yiw/lDXqvh5e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//0d/jnq9Xuer1e56vV7nq9Xuer1e56vV7nq9Xuer1e56vV7nq9Xuer1e56vV7nq9Xuer1&#10;UH/8KTP+zYWJf+DVk7/y6xcoa9V+HL16vc9Xq9z1er3PV6vc9Xq9z1er3PV6vc9Xq9z1er3PV6vc&#10;9Xq9z1er3PV6qHv+FLX/AGZs6pf95OVP/Yiw/lDXqvh5evV7nq9Xuer1e56vV7nq9Xuer1e56vV7&#10;nq9Xuer1e56vV7nq9Xuer1e56vV7nq9Xuer1e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f//Q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Of/CgL/sz31u/71mGf+Xmh5U16rN+hP/OkMm/96PCf/KOLm69Qq83X&#10;q9z1er3PV6vc9Xq9z1er3PV6vc9Xq9z1er3PV6vc9Xq9z1er3PV6qnfx0P8As0l1z/8ABe/8y6fl&#10;TXqPF6Tf+rWOmn/gqZd/8t0HN16jAc3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oP/AOE1P/ZqfLX/AIMObv8Ay8VHKivVfhy1&#10;er3PV6vc9Xq9z1er3PV6vc9Xq9z1er3PV6vc9Xq9z1er3PV6vc9Xq9z1eqhD/hOJ/wBm9sS/8H3O&#10;v/lw5UV6r7+Wr1e56vV7nq9Xuer1e56vV7nq9Xuer1e56vV7nq9Xuer1e56vV7nq9Xuer1e56vV7&#10;nq9Xuer1e56vV7nq9Xuer1e56vV7nq9Xuer1e56vV7nq9Xuer1e56vV7nq9Xuer1e56vV7nq9Xue&#10;r1e56vV7nq9Xuer1e56vV7nq9Xuer1e56vV7nq9Xuer1e56vV7nq9Xuer1f/1d/j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U5/8KAv+zPfW7/vWYZ/5eaHlTXqs36E/86Qyb/3o8J/8o4ubr1Crzder&#10;3PV6vc9Xq9z1er3PV6vc9Xq9z1er3PV6vc9Xq9z1er3PV6vc9Xqqd/HQ/wCzSXXP/wAF7/zLp+VN&#10;eo8XpN/6tY6af+Cpl3/y3Qc3XqMBzd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qg/8A4TU/9mp8tf8Agw5u/wDLxUcqK9V+HLV6&#10;vc9Xq9z1er3PV6vc9Xq9z1er3PV6vc9Xq9z1er3PV6vc9Xq9z1er3PV6qEP+E4n/AGb2xL/wfc6/&#10;+XDlRXqvv5avV7nq9Xuer1e56vV7nq9Xuer1e56vV7nq9Xuer1e56vV7nq9Xuer1e56vV7nq9Xue&#10;r1e56vV7nq9Xuer1e56vV7nq9Xuer1e56vV7nq9Xuer1e56vV7nq9Xuer1e56vV7nq9Xuer1e56v&#10;V7nq9Xuer1e56vV7nq9Xuer1e56vV7nq9Xuer1e56vV7nq9Xuer1e56vV//X3+O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Tn/woC/7M99bv+9Zhn/l5oeVNeqzfoT/zpDJv/ejwn/yji5uvUKvN16vc&#10;9Xq9z1er3PV6vc9Xq9z1er3PV6vc9Xq9z1er3PV6vc9Xq9z1eqp38dD/ALNJdc//AAXv/Mun5U16&#10;jxek3/q1jpp/4KmXf/LdBzdeowHN1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qD/wDhNT/2any1/wCDDm7/AMvFRyor1X4ctXq9&#10;z1er3PV6vc9Xq9z1er3PV6vc9Xq9z1er3PV6vc9Xq9z1er3PV6vc9XqoQ/4Tif8AZvbEv/B9zr/5&#10;cOVFeq+/lq9Xuer1e56vV7nq9Xuer1e56vV7nq9Xuer1e56vV7nq9Xuer1e56vV7nq9Xuer1e56v&#10;V7nq9Xuer1e56vV7nq9Xuer1e56vV7nq9Xuer1e56vV7nq9Xuer1e56vV7nq9Xuer1e56vV7nq9X&#10;uer1e56vV7nq9Xuer1e56vV7nq9Xuer1e56vV7nq9Xuer1e56vV7nq9X/9H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Of/CgL/sz31u/71mGf+Xmh5U16rN+hP/OkMm/96PCf/KOLm69Qq83Xq9z1&#10;er3PV6vc9Xq9z1er3PV6vc9Xq9z1er3PV6vc9Xq9z1er3PV6qnfx0P8As0l1z/8ABe/8y6flTXqP&#10;F6Tf+rWOmn/gqZd/8t0HN16jAc3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oP/AOE1P/ZqfLX/AIMObv8Ay8VHKivVfhy1er3P&#10;V6vc9Xq9z1er3PV6vc9Xq9z1er3PV6vc9Xq9z1er3PV6vc9Xq9z1eqhD/hOJ/wBm9sS/8H3Ov/lw&#10;5UV6r7+Wr1e56vV7nq9Xuer1e56vV7nq9Xuer1e56vV7nq9Xuer1e56vV7nq9Xuer1e56vV7nq9X&#10;uer1e56vV7nq9Xuer1e56vV7nq9Xuer1e56vV7nq9Xuer1e56vV7nq9Xuer1e56vV7nq9Xuer1e5&#10;6vV7nq9Xuer1e56vV7nq9Xuer1e56vV7nq9Xuer1e56vV7nq9Xuer1f/09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Tn/woC/7M99bv+9Zhn/l5oeVNeqzfoT/zpDJv/ejwn/yji5uvUKvN16vc9Xq9&#10;z1er3PV6vc9Xq9z1er3PV6vc9Xq9z1er3PV6vc9Xq9z1eqp38dD/ALNJdc//AAXv/Mun5U16jxek&#10;3/q1jpp/4KmXf/LdBzdeowHN1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VOf/CgL/sz31u/71mGf+Xmh5U16rN+hP/OkMm/96PCf/KOLm69Qq83Xq9z1er3P&#10;V6vc9Xq9z1er3PV6vc9Xq9z1er3PV6vc9Xq9z1er3PV6qnfx0P8As0l1z/8ABe/8y6flTXqPF6Tf&#10;+rWOmn/gqZd/8t0HN16jAc3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U5/8KAv+zPfW7/vWYZ/5eaHlTXqs36E/86Qyb/3o8J/8o4ubr1Crzder3PV6&#10;vc9Xq9z1er3PV6vc9Xq9z1er3PV6vc9Xq9z1er3PV6vc9Xqqd/HQ/wCzSXXP/wAF7/zLp+VNeo8X&#10;pN/6tY6af+Cpl3/y3Qc3XqMBzd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5/8KAv+zPfW7/vWYZ/5eaHlTXqs36E/86Qyb/3o8J/8o4ubr1Cr&#10;zder3PV6vc9Xq9z1er3PV6vc9Xq9z1er3PV6vc9Xq9z1er3PV6vc9Xqqd/HQ/wCzSXXP/wAF7/zL&#10;p+VNeo8XpN/6tY6af+Cpl3/y3Qc3XqMBzd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VOf/CgL/sz31u/71mGf+Xmh5U16rN+hP/OkMm/96PCf/KOLm69Qq83Xq9z1er3PV6vc9Xq9z1er&#10;3PV6vc9Xq9z1er3PV6vc9Xq9z1er3PV6qnfx0P8As0l1z/8ABe/8y6flTXqPF6Tf+rWOmn/gqZd/&#10;8t0HN16jAc3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U5/8KAv+zPfW7/vWYZ/5eaHlTXqs36E/86Qyb/3o8J/8&#10;o4ubr1Crzder3PV6vc9Xq9z1er3PV6vc9Xq9z1er3PV6vc9Xq9z1er3PV6vc9Xqqd/HQ/wCzSXXP&#10;/wAF7/zLp+VNeo8XpN/6tY6af+Cpl3/y3Qc3XqMBzd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VOf/CgL/sz31u/71mGf+Xmh5U16rN+hP/OkMm/96PCf/KOLm69Qq83Xq9z1er3PV6vc&#10;9Xq9z1er3PV6vc9Xq9z1er3PV6vc9Xq9z1er3PV6qnfx0P8As0l1z/8ABe/8y6flTXqPF6Tf+rWO&#10;mn/gqZd/8t0HN16jAc3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//1t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/9ff4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f/9L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//T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//1N/j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//R3+Oer1e56vV7nq9Xuer1e56vV7nq9Xuer1e56vV7nq9Xuer1e56vV7nq9Xuer1e5&#10;6vV7nq9Xuer1e56vV7nq9Xuer1e56vV7nq9Xuer1e56vV7nq9Xuer1e56vV7nq9Xuer1e56vV7nq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/T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Tn/woC/7M99bv+9Zhn/l5oeVNeqzfoT/zpDJv/ejw&#10;n/yji5uvUKvN16vc9Xq9z1er3PV6vc9Xq9z1er3PV6vc9Xq9z1er3PV6vc9Xq9z1eqp38dD/ALNJ&#10;dc//AAXv/Mun5U16jxek3/q1jpp/4KmXf/LdBzdeowHN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pDdT/8AnWuYv+9ZX/8AlO/PV6qj/wDhO3/2Zs6K/wDe&#10;NmH/ANiLE+VFeq6nlq9Xuer1e56vV7nq9Xuer1e56vV7nq9Xuer1e56vV7nq9Xuer1e56vVBxP8A&#10;5JtR/wAupP8AlU89Xqo7/wCE2H/ZmXpH/wAvc2f+xPinKivVely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pDdT/8AnWuYv+9ZX/8AlO/PV6qj/wDhO3/2Zs6K&#10;/wDeNmH/ANiLE+VFeq6nlq9Xuer1e56vV7nq9Xuer1e56vV7nq9Xuer1e56vV7nq9Xuer1e56vVB&#10;xP8A5JtR/wAupP8AlU89Xqo7/wCE2H/ZmXpH/wAvc2f+xPinKivVely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pDdT/8AnWuYv+9ZX/8AlO/PV6qj/wDhO3/2&#10;Zs6K/wDeNmH/ANiLE+VFeq6nlq9Xuer1e56vV7nq9Xuer1e56vV7nq9Xuer1e56vV7nq9Xuer1e5&#10;6vVBxP8A5JtR/wAupP8AlU89Xqo7/wCE2H/ZmXpH/wAvc2f+xPinKivVely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pDdT/8AnWuYv+9ZX/8AlO/PV6qj/wDh&#10;O3/2Zs6K/wDeNmH/ANiLE+VFeq6nlq9Xuer1e56vV7nq9Xuer1e56vV7nq9Xuer1e56vV7nq9Xue&#10;r1e56vVBxP8A5JtR/wAupP8AlU89Xqo7/wCE2H/ZmXpH/wAvc2f+xPinKivVely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pDdT/8AnWuYv+9ZX/8AlO/PV6qj&#10;/wDhO3/2Zs6K/wDeNmH/ANiLE+VFeq6nlq9Xuer1e56vV7nq9Xuer1e56vV7nq9Xuer1e56vV7nq&#10;9Xuer1e56vVBxP8A5JtR/wAupP8AlU89Xqo7/wCE2H/ZmXpH/wAvc2f+xPinKivVely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pDdT/8AnWuYv+9ZX/8AlO/P&#10;V6qj/wDhO3/2Zs6K/wDeNmH/ANiLE+VFeq6nlq9Xuer1e56vV7nq9Xuer1e56vV7nq9Xuer1e56v&#10;V7nq9Xuer1e56vVBxP8A5JtR/wAupP8AlU89Xqo7/wCE2H/ZmXpH/wAvc2f+xPinKivVely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pDdT/8AnWuYv+9ZX/8A&#10;lO/PV6qj/wDhO3/2Zs6K/wDeNmH/ANiLE+VFeq6nlq9Xuer1e56vV7nq9Xuer1e56vV7nq9Xuer1&#10;e56vV7nq9Xuer1e56vVBxP8A5JtR/wAupP8AlU89Xqo7/wCE2H/ZmXpH/wAvc2f+xPinKivVely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pDdT/8AnWuYv+9Z&#10;X/8AlO/PV6qj/wDhO3/2Zs6K/wDeNmH/ANiLE+VFeq6nlq9Xuer1e56vV7nq9Xuer1e56vV7nq9X&#10;uer1e56vV7nq9Xuer1e56vVBxP8A5JtR/wAupP8AlU89Xqo7/wCE2H/ZmXpH/wAvc2f+xPinKivV&#10;ely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pDdT/8AnWuY&#10;v+9ZX/8AlO/PV6qj/wDhO3/2Zs6K/wDeNmH/ANiLE+VFeq6nlq9Xuer1e56vV7nq9Xuer1e56vV7&#10;nq9Xuer1e56vV7nq9Xuer1e56vVBxP8A5JtR/wAupP8AlU89Xqo7/wCE2H/ZmXpH/wAvc2f+xPin&#10;KivVely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pDdT/8A&#10;nWuYv+9ZX/8AlO/PV6qj/wDhO3/2Zs6K/wDeNmH/ANiLE+VFeq6nlq9Xuer1e56vV7nq9Xuer1e5&#10;6vV7nq9Xuer1e56vV7nq9Xuer1e56vVBxP8A5JtR/wAupP8AlU89Xqo7/wCE2H/ZmXpH/wAvc2f+&#10;xPinKivVely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pDd&#10;T/8AnWuYv+9ZX/8AlO/PV6qj/wDhO3/2Zs6K/wDeNmH/ANiLE+VFeq6nlq9Xuer1e56vV7nq9Xue&#10;r1e56vV7nq9Xuer1e56vV7nq9Xuer1e56vVBxP8A5JtR/wAupP8AlU89Xqo7/wCE2H/ZmXpH/wAv&#10;c2f+xPinKivVely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//W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Tn/woC/7M99bv+9Zhn/l5oeVNeqzfoT/zpDJv/ejwn/yji5uvUKvN16vc9Xq9z1er3PV6vc9X&#10;q9z1er3PV6vc9Xq9z1er3PV6vc9Xq9z1eqp38dD/ALNJdc//AAXv/Mun5U16jxek3/q1jpp/4KmX&#10;f/LdBzdeowHN1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pDdT/8AnWuYv+9ZX/8AlO/PV6qj/wDhO3/2Zs6K/wDeNmH/ANiLE+VFeq6nlq9Xuer1e56vV7nq&#10;9Xuer1e56vV7nq9Xuer1e56vV7nq9Xuer1e56vVBxP8A5JtR/wAupP8AlU89Xqo7/wCE2H/ZmXpH&#10;/wAvc2f+xPinKivVely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//X3+O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Tn/woC/7M99bv+9Zhn/l5oeVNeqzfoT/zpDJv/ejwn/yji5uvUKvN16vc9Xq9z1er3PV6&#10;vc9Xq9z1er3PV6vc9Xq9z1er3PV6vc9Xq9z1eqp38dD/ALNJdc//AAXv/Mun5U16jxek3/q1jpp/&#10;4KmXf/LdBzdeowHN1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pDdT/8AnWuYv+9ZX/8AlO/PV6qj/wDhO3/2Zs6K/wDeNmH/ANiLE+VFeq6nlq9Xuer1e56v&#10;V7nq9Xuer1e56vV7nq9Xuer1e56vV7nq9Xuer1e56vVBxP8A5JtR/wAupP8AlU89Xqo7/wCE2H/Z&#10;mXpH/wAvc2f+xPinKivVely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//Q3+O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/9Lf4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VOf/CgL/sz31u/71mGf+Xmh5U16rN+hP/OkMm/96PCf/KOLm69Q&#10;q83Xq9z1er3PV6vc9Xq9z1er3PV6vc9Xq9z1er3PV6vc9Xq9z1er3PV6qnfx0P8As0l1z/8ABe/8&#10;y6flTXqPF6Tf+rWOmn/gqZd/8t0HN16jAc3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/09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U5/8KAv+zPfW7/vWYZ/5eaHlTXqs36E/86Qyb/3o8J/8o4ubr1Crzder3PV6vc9X&#10;q9z1er3PV6vc9Xq9z1er3PV6vc9Xq9z1er3PV6vc9Xqqd/HQ/wCzSXXP/wAF7/zLp+VNeo8XpN/6&#10;tY6af+Cpl3/y3Qc3XqMBzd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//X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Tn/woC/7M99bv+9Zhn/l5oeVNeqzfoT/zpDJv/ejw&#10;n/yji5uvUKvN16vc9Xq9z1er3PV6vc9Xq9z1er3PV6vc9Xq9z1er3PV6vc9Xq9z1eqp38dD/ALNJ&#10;dc//AAXv/Mun5U16jxek3/q1jpp/4KmXf/LdBzdeowHN1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/9Df4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VOf/CgL/sz31u/71mGf+Xmh5U16rN+hP/OkMm/96PCf/KOLm69Qq83X&#10;q9z1er3PV6vc9Xq9z1er3PV6vc9Xq9z1er3PV6vc9Xq9z1er3PV6qnfx0P8As0l1z/8ABe/8y6fl&#10;TXqPF6Tf+rWOmn/gqZd/8t0HN16jAc3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/0d/j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U5/8KAv+zPfW7/vWYZ/5eaHlTXqs36E/86Qyb/3o8J/8o4ubr1Crzder3PV6vc9Xq9z1&#10;er3PV6vc9Xq9z1er3PV6vc9Xq9z1er3PV6vc9Xqqd/HQ/wCzSXXP/wAF7/zLp+VNeo8XpN/6tY6a&#10;f+Cpl3/y3Qc3XqMBzd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//V3+O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Tn/woC/7M99bv+9Zhn/l5oeVNeqzfoT/zpDJv/ejwn/yj&#10;i5uvUKvN16vc9Xq9z1er3PV6vc9Xq9z1er3PV6vc9Xq9z1er3PV6vc9Xq9z1eqp38dD/ALNJdc//&#10;AAXv/Mun5U16jxek3/q1jpp/4KmXf/LdBzdeowHN1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/9bf4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//X3+O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/9Df&#10;4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f/0d/j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//S3+O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/9Pf4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f/1N/j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//V3+O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/9bf4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f/&#10;19/j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//Q3+O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/9Hf4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/19/j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//Q3+O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f//U&#10;3+O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/9Xf4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" strokecolor="white" strokeweight="4.5pt">
                <v:fill r:id="rId19" o:title="" rotate="t" type="frame"/>
                <v:textbox>
                  <w:txbxContent>
                    <w:p w14:paraId="23F07191" w14:textId="77777777" w:rsidR="005B1E5A" w:rsidRDefault="005B1E5A"/>
                  </w:txbxContent>
                </v:textbox>
                <w10:wrap type="square"/>
              </v:shape>
            </w:pict>
          </mc:Fallback>
        </mc:AlternateContent>
      </w:r>
    </w:p>
    <w:p w14:paraId="78D1AC2D" w14:textId="77777777" w:rsidR="003556F5" w:rsidRDefault="003556F5" w:rsidP="003556F5">
      <w:pPr>
        <w:pStyle w:val="Aufgabennummer"/>
        <w:framePr w:wrap="around" w:x="1542" w:y="1122"/>
      </w:pPr>
      <w:r>
        <w:lastRenderedPageBreak/>
        <w:t xml:space="preserve"> </w:t>
      </w:r>
      <w:r w:rsidRPr="00F179D8">
        <w:t>Aufgabe</w:t>
      </w:r>
    </w:p>
    <w:p w14:paraId="1EC72A4B" w14:textId="77777777" w:rsidR="00846122" w:rsidRDefault="00225A61" w:rsidP="00AB588B">
      <w:pPr>
        <w:pStyle w:val="Headline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9A1734" wp14:editId="3F7924AB">
                <wp:simplePos x="0" y="0"/>
                <wp:positionH relativeFrom="column">
                  <wp:posOffset>-57785</wp:posOffset>
                </wp:positionH>
                <wp:positionV relativeFrom="paragraph">
                  <wp:posOffset>516890</wp:posOffset>
                </wp:positionV>
                <wp:extent cx="3258185" cy="3429000"/>
                <wp:effectExtent l="0" t="0" r="0" b="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CE324" w14:textId="77777777" w:rsidR="005B1E5A" w:rsidRPr="0098758D" w:rsidRDefault="005B1E5A" w:rsidP="00142F28">
                            <w:pPr>
                              <w:pStyle w:val="Subline"/>
                            </w:pPr>
                            <w:r w:rsidRPr="0098758D">
                              <w:t>Waagerecht</w:t>
                            </w:r>
                          </w:p>
                          <w:p w14:paraId="7E02B5D7" w14:textId="77777777" w:rsidR="005B1E5A" w:rsidRDefault="005B1E5A" w:rsidP="00BA576E">
                            <w:pPr>
                              <w:pStyle w:val="Text"/>
                            </w:pPr>
                            <w:r>
                              <w:t xml:space="preserve">2.  </w:t>
                            </w:r>
                            <w:r w:rsidR="00BA576E">
                              <w:t xml:space="preserve"> </w:t>
                            </w:r>
                            <w:r>
                              <w:t>Gut sortiert wird Abfall zu einem ...</w:t>
                            </w:r>
                          </w:p>
                          <w:p w14:paraId="4907012D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4.  </w:t>
                            </w:r>
                            <w:r w:rsidR="00BA576E">
                              <w:t xml:space="preserve"> </w:t>
                            </w:r>
                            <w:r>
                              <w:t>Sie schützen Waren vor äußeren Einflüssen.</w:t>
                            </w:r>
                          </w:p>
                          <w:p w14:paraId="2CC4EFCB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6.  </w:t>
                            </w:r>
                            <w:r w:rsidR="00BA576E">
                              <w:t xml:space="preserve"> </w:t>
                            </w:r>
                            <w:r>
                              <w:t xml:space="preserve">Das kann man auch mit Briefmarken    </w:t>
                            </w:r>
                          </w:p>
                          <w:p w14:paraId="1A300D6C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BA576E">
                              <w:t xml:space="preserve"> </w:t>
                            </w:r>
                            <w:r>
                              <w:t>machen.</w:t>
                            </w:r>
                          </w:p>
                          <w:p w14:paraId="407FB76F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7.  </w:t>
                            </w:r>
                            <w:r w:rsidR="00BA576E">
                              <w:t xml:space="preserve"> </w:t>
                            </w:r>
                            <w:r>
                              <w:t>Sie werden beim Recycling zu Regranulaten</w:t>
                            </w:r>
                          </w:p>
                          <w:p w14:paraId="7EACF6EF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BA576E">
                              <w:t xml:space="preserve"> </w:t>
                            </w:r>
                            <w:r>
                              <w:t>verarbeitet.</w:t>
                            </w:r>
                          </w:p>
                          <w:p w14:paraId="4C8A3851" w14:textId="77777777" w:rsidR="005B1E5A" w:rsidRDefault="00BA576E" w:rsidP="00142F28">
                            <w:pPr>
                              <w:pStyle w:val="Text"/>
                            </w:pPr>
                            <w:r>
                              <w:t xml:space="preserve">8.   </w:t>
                            </w:r>
                            <w:r w:rsidR="005B1E5A">
                              <w:t>Die Tonne für Bioabfall ist ...</w:t>
                            </w:r>
                          </w:p>
                          <w:p w14:paraId="6D9F6140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10. Passt auch zu „Blut“ oder „Wasser“. Hier</w:t>
                            </w:r>
                          </w:p>
                          <w:p w14:paraId="1662CEB0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 gesucht ist der „Stoff...“</w:t>
                            </w:r>
                          </w:p>
                          <w:p w14:paraId="679FE1EB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11. Ein anderes Wort für „putzen“.</w:t>
                            </w:r>
                          </w:p>
                          <w:p w14:paraId="7BAAE61C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13. Das ist die Farbe der Tonne für Verpackungen.</w:t>
                            </w:r>
                          </w:p>
                          <w:p w14:paraId="664AB608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14. Dosen sind aus ...</w:t>
                            </w:r>
                          </w:p>
                          <w:p w14:paraId="5B364678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15. Er wird zwar weggeworfen, enthält aber viele</w:t>
                            </w:r>
                          </w:p>
                          <w:p w14:paraId="4C3A4335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 Wertstoffe.</w:t>
                            </w:r>
                          </w:p>
                          <w:p w14:paraId="72312B62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17. In die Tonne mit dieser Farbe kommt der</w:t>
                            </w:r>
                          </w:p>
                          <w:p w14:paraId="635A345A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 Restabfall.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3" o:spid="_x0000_s1033" type="#_x0000_t202" style="position:absolute;margin-left:-4.5pt;margin-top:40.7pt;width:256.55pt;height:27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" filled="f" stroked="f">
                <v:textbox>
                  <w:txbxContent>
                    <w:p w14:paraId="5DDCE324" w14:textId="77777777" w:rsidR="005B1E5A" w:rsidRPr="0098758D" w:rsidRDefault="005B1E5A" w:rsidP="00142F28">
                      <w:pPr>
                        <w:pStyle w:val="Subline"/>
                      </w:pPr>
                      <w:r w:rsidRPr="0098758D">
                        <w:t>Waagerecht</w:t>
                      </w:r>
                    </w:p>
                    <w:p w14:paraId="7E02B5D7" w14:textId="77777777" w:rsidR="005B1E5A" w:rsidRDefault="005B1E5A" w:rsidP="00BA576E">
                      <w:pPr>
                        <w:pStyle w:val="Text"/>
                      </w:pPr>
                      <w:r>
                        <w:t xml:space="preserve">2.  </w:t>
                      </w:r>
                      <w:r w:rsidR="00BA576E">
                        <w:t xml:space="preserve"> </w:t>
                      </w:r>
                      <w:r>
                        <w:t>Gut sortiert wird Abfall zu einem ...</w:t>
                      </w:r>
                    </w:p>
                    <w:p w14:paraId="4907012D" w14:textId="77777777" w:rsidR="005B1E5A" w:rsidRDefault="005B1E5A" w:rsidP="00142F28">
                      <w:pPr>
                        <w:pStyle w:val="Text"/>
                      </w:pPr>
                      <w:r>
                        <w:t xml:space="preserve">4.  </w:t>
                      </w:r>
                      <w:r w:rsidR="00BA576E">
                        <w:t xml:space="preserve"> </w:t>
                      </w:r>
                      <w:r>
                        <w:t>Sie schützen Waren vor äußeren Einflüssen.</w:t>
                      </w:r>
                    </w:p>
                    <w:p w14:paraId="2CC4EFCB" w14:textId="77777777" w:rsidR="005B1E5A" w:rsidRDefault="005B1E5A" w:rsidP="00142F28">
                      <w:pPr>
                        <w:pStyle w:val="Text"/>
                      </w:pPr>
                      <w:r>
                        <w:t xml:space="preserve">6.  </w:t>
                      </w:r>
                      <w:r w:rsidR="00BA576E">
                        <w:t xml:space="preserve"> </w:t>
                      </w:r>
                      <w:r>
                        <w:t xml:space="preserve">Das kann man auch mit Briefmarken    </w:t>
                      </w:r>
                    </w:p>
                    <w:p w14:paraId="1A300D6C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BA576E">
                        <w:t xml:space="preserve"> </w:t>
                      </w:r>
                      <w:r>
                        <w:t>machen.</w:t>
                      </w:r>
                    </w:p>
                    <w:p w14:paraId="407FB76F" w14:textId="77777777" w:rsidR="005B1E5A" w:rsidRDefault="005B1E5A" w:rsidP="00142F28">
                      <w:pPr>
                        <w:pStyle w:val="Text"/>
                      </w:pPr>
                      <w:r>
                        <w:t xml:space="preserve">7.  </w:t>
                      </w:r>
                      <w:r w:rsidR="00BA576E">
                        <w:t xml:space="preserve"> </w:t>
                      </w:r>
                      <w:r>
                        <w:t>Sie werden beim Recycling zu Regranulaten</w:t>
                      </w:r>
                    </w:p>
                    <w:p w14:paraId="7EACF6EF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BA576E">
                        <w:t xml:space="preserve"> </w:t>
                      </w:r>
                      <w:r>
                        <w:t>verarbeitet.</w:t>
                      </w:r>
                    </w:p>
                    <w:p w14:paraId="4C8A3851" w14:textId="77777777" w:rsidR="005B1E5A" w:rsidRDefault="00BA576E" w:rsidP="00142F28">
                      <w:pPr>
                        <w:pStyle w:val="Text"/>
                      </w:pPr>
                      <w:r>
                        <w:t xml:space="preserve">8.   </w:t>
                      </w:r>
                      <w:r w:rsidR="005B1E5A">
                        <w:t>Die Tonne für Bioabfall ist ...</w:t>
                      </w:r>
                    </w:p>
                    <w:p w14:paraId="6D9F6140" w14:textId="77777777" w:rsidR="005B1E5A" w:rsidRDefault="005B1E5A" w:rsidP="00142F28">
                      <w:pPr>
                        <w:pStyle w:val="Text"/>
                      </w:pPr>
                      <w:r>
                        <w:t>10. Passt auch zu „Blut“ oder „Wasser“. Hier</w:t>
                      </w:r>
                    </w:p>
                    <w:p w14:paraId="1662CEB0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 gesucht ist der „Stoff...“</w:t>
                      </w:r>
                    </w:p>
                    <w:p w14:paraId="679FE1EB" w14:textId="77777777" w:rsidR="005B1E5A" w:rsidRDefault="005B1E5A" w:rsidP="00142F28">
                      <w:pPr>
                        <w:pStyle w:val="Text"/>
                      </w:pPr>
                      <w:r>
                        <w:t>11. Ein anderes Wort für „putzen“.</w:t>
                      </w:r>
                    </w:p>
                    <w:p w14:paraId="7BAAE61C" w14:textId="77777777" w:rsidR="005B1E5A" w:rsidRDefault="005B1E5A" w:rsidP="00142F28">
                      <w:pPr>
                        <w:pStyle w:val="Text"/>
                      </w:pPr>
                      <w:r>
                        <w:t>13. Das ist die Farbe der Tonne für Verpackungen.</w:t>
                      </w:r>
                    </w:p>
                    <w:p w14:paraId="664AB608" w14:textId="77777777" w:rsidR="005B1E5A" w:rsidRDefault="005B1E5A" w:rsidP="00142F28">
                      <w:pPr>
                        <w:pStyle w:val="Text"/>
                      </w:pPr>
                      <w:r>
                        <w:t>14. Dosen sind aus ...</w:t>
                      </w:r>
                    </w:p>
                    <w:p w14:paraId="5B364678" w14:textId="77777777" w:rsidR="005B1E5A" w:rsidRDefault="005B1E5A" w:rsidP="00142F28">
                      <w:pPr>
                        <w:pStyle w:val="Text"/>
                      </w:pPr>
                      <w:r>
                        <w:t>15. Er wird zwar weggeworfen, enthält aber viele</w:t>
                      </w:r>
                    </w:p>
                    <w:p w14:paraId="4C3A4335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 Wertstoffe.</w:t>
                      </w:r>
                    </w:p>
                    <w:p w14:paraId="72312B62" w14:textId="77777777" w:rsidR="005B1E5A" w:rsidRDefault="005B1E5A" w:rsidP="00142F28">
                      <w:pPr>
                        <w:pStyle w:val="Text"/>
                      </w:pPr>
                      <w:r>
                        <w:t>17. In die Tonne mit dieser Farbe kommt der</w:t>
                      </w:r>
                    </w:p>
                    <w:p w14:paraId="635A345A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 Restabfall.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809ADA" wp14:editId="51C151CB">
                <wp:simplePos x="0" y="0"/>
                <wp:positionH relativeFrom="column">
                  <wp:posOffset>3296285</wp:posOffset>
                </wp:positionH>
                <wp:positionV relativeFrom="paragraph">
                  <wp:posOffset>516890</wp:posOffset>
                </wp:positionV>
                <wp:extent cx="3258185" cy="3429000"/>
                <wp:effectExtent l="0" t="0" r="18415" b="25400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8185" cy="3429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FFFF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A3EF4" w14:textId="77777777" w:rsidR="005B1E5A" w:rsidRPr="00B22489" w:rsidRDefault="005B1E5A" w:rsidP="00225A61">
                            <w:pPr>
                              <w:pStyle w:val="Subline"/>
                            </w:pPr>
                            <w:r w:rsidRPr="00B22489">
                              <w:t>Senkrecht</w:t>
                            </w:r>
                          </w:p>
                          <w:p w14:paraId="409DF1D4" w14:textId="5DBAAEB2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1.  </w:t>
                            </w:r>
                            <w:r w:rsidR="007511F2"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t>Wenn beim Recycling weniger Wertvolles</w:t>
                            </w:r>
                          </w:p>
                          <w:p w14:paraId="06532E08" w14:textId="74F7B3D3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7511F2">
                              <w:t xml:space="preserve"> </w:t>
                            </w:r>
                            <w:r>
                              <w:t>entsteht, nennt man das ...</w:t>
                            </w:r>
                          </w:p>
                          <w:p w14:paraId="40199E7B" w14:textId="187FAC0A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3.  </w:t>
                            </w:r>
                            <w:r w:rsidR="007511F2">
                              <w:t xml:space="preserve"> </w:t>
                            </w:r>
                            <w:r>
                              <w:t>Das muss man mit den meisten Abfällen</w:t>
                            </w:r>
                          </w:p>
                          <w:p w14:paraId="31E1A9A7" w14:textId="4278346A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7511F2">
                              <w:t xml:space="preserve"> </w:t>
                            </w:r>
                            <w:r>
                              <w:t>machen, bevor sie weiterverarbeitet werden.</w:t>
                            </w:r>
                          </w:p>
                          <w:p w14:paraId="393644C2" w14:textId="118BFD11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5.  </w:t>
                            </w:r>
                            <w:r w:rsidR="007511F2">
                              <w:t xml:space="preserve"> </w:t>
                            </w:r>
                            <w:r>
                              <w:t>Nach dem Lesen werden Zeitungen zu ...</w:t>
                            </w:r>
                          </w:p>
                          <w:p w14:paraId="71F89F30" w14:textId="22C242DE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6.  </w:t>
                            </w:r>
                            <w:r w:rsidR="007511F2">
                              <w:t xml:space="preserve"> </w:t>
                            </w:r>
                            <w:r>
                              <w:t>Glas zu Glas, Papier zu Papier, Kunststoff</w:t>
                            </w:r>
                          </w:p>
                          <w:p w14:paraId="69FFF709" w14:textId="4354AECA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7511F2">
                              <w:t xml:space="preserve"> </w:t>
                            </w:r>
                            <w:r>
                              <w:t>zu Kunststoff – das nennt man ...</w:t>
                            </w:r>
                          </w:p>
                          <w:p w14:paraId="1BB50530" w14:textId="53DF949A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9.  </w:t>
                            </w:r>
                            <w:r w:rsidR="007511F2">
                              <w:t xml:space="preserve"> </w:t>
                            </w:r>
                            <w:r>
                              <w:t>Leere Marmeladengläser wirft man in den</w:t>
                            </w:r>
                          </w:p>
                          <w:p w14:paraId="0A94D204" w14:textId="25980409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</w:t>
                            </w:r>
                            <w:r w:rsidR="007511F2">
                              <w:t xml:space="preserve"> </w:t>
                            </w:r>
                            <w:r>
                              <w:t>...-Container.</w:t>
                            </w:r>
                          </w:p>
                          <w:p w14:paraId="0A499330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12. Beim Verbrennen von Restabfall gewinnt man</w:t>
                            </w:r>
                          </w:p>
                          <w:p w14:paraId="43A04099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 immerhin ...</w:t>
                            </w:r>
                          </w:p>
                          <w:p w14:paraId="75DB1534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>16. Das ist die Farbe der Tonne für Papier und</w:t>
                            </w:r>
                          </w:p>
                          <w:p w14:paraId="70C9741C" w14:textId="77777777" w:rsidR="005B1E5A" w:rsidRDefault="005B1E5A" w:rsidP="00142F28">
                            <w:pPr>
                              <w:pStyle w:val="Text"/>
                            </w:pPr>
                            <w:r>
                              <w:t xml:space="preserve">      Pappe.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4" type="#_x0000_t202" style="position:absolute;margin-left:259.55pt;margin-top:40.7pt;width:256.55pt;height:27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" filled="f" strokecolor="white">
                <v:textbox>
                  <w:txbxContent>
                    <w:p w14:paraId="468A3EF4" w14:textId="77777777" w:rsidR="005B1E5A" w:rsidRPr="00B22489" w:rsidRDefault="005B1E5A" w:rsidP="00225A61">
                      <w:pPr>
                        <w:pStyle w:val="Subline"/>
                      </w:pPr>
                      <w:r w:rsidRPr="00B22489">
                        <w:t>Senkrecht</w:t>
                      </w:r>
                    </w:p>
                    <w:p w14:paraId="409DF1D4" w14:textId="5DBAAEB2" w:rsidR="005B1E5A" w:rsidRDefault="005B1E5A" w:rsidP="00142F28">
                      <w:pPr>
                        <w:pStyle w:val="Text"/>
                      </w:pPr>
                      <w:r>
                        <w:t xml:space="preserve">1.  </w:t>
                      </w:r>
                      <w:r w:rsidR="007511F2">
                        <w:t xml:space="preserve"> </w:t>
                      </w:r>
                      <w:bookmarkStart w:id="1" w:name="_GoBack"/>
                      <w:bookmarkEnd w:id="1"/>
                      <w:r>
                        <w:t>Wenn beim Recycling weniger Wertvolles</w:t>
                      </w:r>
                    </w:p>
                    <w:p w14:paraId="06532E08" w14:textId="74F7B3D3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7511F2">
                        <w:t xml:space="preserve"> </w:t>
                      </w:r>
                      <w:r>
                        <w:t>entsteht, nennt man das ...</w:t>
                      </w:r>
                    </w:p>
                    <w:p w14:paraId="40199E7B" w14:textId="187FAC0A" w:rsidR="005B1E5A" w:rsidRDefault="005B1E5A" w:rsidP="00142F28">
                      <w:pPr>
                        <w:pStyle w:val="Text"/>
                      </w:pPr>
                      <w:r>
                        <w:t xml:space="preserve">3.  </w:t>
                      </w:r>
                      <w:r w:rsidR="007511F2">
                        <w:t xml:space="preserve"> </w:t>
                      </w:r>
                      <w:r>
                        <w:t>Das muss man mit den meisten Abfällen</w:t>
                      </w:r>
                    </w:p>
                    <w:p w14:paraId="31E1A9A7" w14:textId="4278346A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7511F2">
                        <w:t xml:space="preserve"> </w:t>
                      </w:r>
                      <w:r>
                        <w:t>machen, bevor sie weiterverarbeitet werden.</w:t>
                      </w:r>
                    </w:p>
                    <w:p w14:paraId="393644C2" w14:textId="118BFD11" w:rsidR="005B1E5A" w:rsidRDefault="005B1E5A" w:rsidP="00142F28">
                      <w:pPr>
                        <w:pStyle w:val="Text"/>
                      </w:pPr>
                      <w:r>
                        <w:t xml:space="preserve">5.  </w:t>
                      </w:r>
                      <w:r w:rsidR="007511F2">
                        <w:t xml:space="preserve"> </w:t>
                      </w:r>
                      <w:r>
                        <w:t>Nach dem Lesen werden Zeitungen zu ...</w:t>
                      </w:r>
                    </w:p>
                    <w:p w14:paraId="71F89F30" w14:textId="22C242DE" w:rsidR="005B1E5A" w:rsidRDefault="005B1E5A" w:rsidP="00142F28">
                      <w:pPr>
                        <w:pStyle w:val="Text"/>
                      </w:pPr>
                      <w:r>
                        <w:t xml:space="preserve">6.  </w:t>
                      </w:r>
                      <w:r w:rsidR="007511F2">
                        <w:t xml:space="preserve"> </w:t>
                      </w:r>
                      <w:r>
                        <w:t>Glas zu Glas, Papier zu Papier, Kunststoff</w:t>
                      </w:r>
                    </w:p>
                    <w:p w14:paraId="69FFF709" w14:textId="4354AECA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7511F2">
                        <w:t xml:space="preserve"> </w:t>
                      </w:r>
                      <w:r>
                        <w:t>zu Kunststoff – das nennt man ...</w:t>
                      </w:r>
                    </w:p>
                    <w:p w14:paraId="1BB50530" w14:textId="53DF949A" w:rsidR="005B1E5A" w:rsidRDefault="005B1E5A" w:rsidP="00142F28">
                      <w:pPr>
                        <w:pStyle w:val="Text"/>
                      </w:pPr>
                      <w:r>
                        <w:t xml:space="preserve">9.  </w:t>
                      </w:r>
                      <w:r w:rsidR="007511F2">
                        <w:t xml:space="preserve"> </w:t>
                      </w:r>
                      <w:r>
                        <w:t>Leere Marmeladengläser wirft man in den</w:t>
                      </w:r>
                    </w:p>
                    <w:p w14:paraId="0A94D204" w14:textId="25980409" w:rsidR="005B1E5A" w:rsidRDefault="005B1E5A" w:rsidP="00142F28">
                      <w:pPr>
                        <w:pStyle w:val="Text"/>
                      </w:pPr>
                      <w:r>
                        <w:t xml:space="preserve">     </w:t>
                      </w:r>
                      <w:r w:rsidR="007511F2">
                        <w:t xml:space="preserve"> </w:t>
                      </w:r>
                      <w:r>
                        <w:t>...-Container.</w:t>
                      </w:r>
                    </w:p>
                    <w:p w14:paraId="0A499330" w14:textId="77777777" w:rsidR="005B1E5A" w:rsidRDefault="005B1E5A" w:rsidP="00142F28">
                      <w:pPr>
                        <w:pStyle w:val="Text"/>
                      </w:pPr>
                      <w:r>
                        <w:t>12. Beim Verbrennen von Restabfall gewinnt man</w:t>
                      </w:r>
                    </w:p>
                    <w:p w14:paraId="43A04099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 immerhin ...</w:t>
                      </w:r>
                    </w:p>
                    <w:p w14:paraId="75DB1534" w14:textId="77777777" w:rsidR="005B1E5A" w:rsidRDefault="005B1E5A" w:rsidP="00142F28">
                      <w:pPr>
                        <w:pStyle w:val="Text"/>
                      </w:pPr>
                      <w:r>
                        <w:t>16. Das ist die Farbe der Tonne für Papier und</w:t>
                      </w:r>
                    </w:p>
                    <w:p w14:paraId="70C9741C" w14:textId="77777777" w:rsidR="005B1E5A" w:rsidRDefault="005B1E5A" w:rsidP="00142F28">
                      <w:pPr>
                        <w:pStyle w:val="Text"/>
                      </w:pPr>
                      <w:r>
                        <w:t xml:space="preserve">      Pappe.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6F5" w:rsidRPr="003556F5">
        <w:t>Kreuzworträtselfragen</w:t>
      </w:r>
    </w:p>
    <w:p w14:paraId="59AE411B" w14:textId="77777777" w:rsidR="003556F5" w:rsidRDefault="003556F5" w:rsidP="00997EEE">
      <w:pPr>
        <w:pStyle w:val="Auflistung"/>
        <w:numPr>
          <w:ilvl w:val="0"/>
          <w:numId w:val="0"/>
        </w:numPr>
        <w:rPr>
          <w:b/>
          <w:sz w:val="28"/>
        </w:rPr>
      </w:pPr>
    </w:p>
    <w:p w14:paraId="0D049C0D" w14:textId="77777777" w:rsidR="005125D0" w:rsidRPr="00D8301B" w:rsidRDefault="005125D0" w:rsidP="00C07900">
      <w:pPr>
        <w:pStyle w:val="Auflistung"/>
        <w:numPr>
          <w:ilvl w:val="0"/>
          <w:numId w:val="0"/>
        </w:numPr>
      </w:pPr>
    </w:p>
    <w:sectPr w:rsidR="005125D0" w:rsidRPr="00D8301B" w:rsidSect="00997EEE">
      <w:headerReference w:type="default" r:id="rId20"/>
      <w:pgSz w:w="11906" w:h="16838" w:code="9"/>
      <w:pgMar w:top="2381" w:right="85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FAC0C" w14:textId="77777777" w:rsidR="005B1E5A" w:rsidRDefault="005B1E5A" w:rsidP="001A595C">
      <w:r>
        <w:separator/>
      </w:r>
    </w:p>
  </w:endnote>
  <w:endnote w:type="continuationSeparator" w:id="0">
    <w:p w14:paraId="7737F062" w14:textId="77777777" w:rsidR="005B1E5A" w:rsidRDefault="005B1E5A" w:rsidP="001A5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6BC638" w14:textId="77777777" w:rsidR="005B1E5A" w:rsidRDefault="005B1E5A" w:rsidP="001A595C">
      <w:r>
        <w:separator/>
      </w:r>
    </w:p>
  </w:footnote>
  <w:footnote w:type="continuationSeparator" w:id="0">
    <w:p w14:paraId="3536E201" w14:textId="77777777" w:rsidR="005B1E5A" w:rsidRDefault="005B1E5A" w:rsidP="001A595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5"/>
        <w:szCs w:val="15"/>
      </w:rPr>
      <w:id w:val="-1915389100"/>
      <w:lock w:val="sdtContentLocked"/>
      <w:placeholder>
        <w:docPart w:val="C08CE9CB257EA2468A803057DDDB52C3"/>
      </w:placeholder>
    </w:sdtPr>
    <w:sdtEndPr/>
    <w:sdtContent>
      <w:tbl>
        <w:tblPr>
          <w:tblStyle w:val="WERTSTOFFPROFISBASISTABELLE"/>
          <w:tblpPr w:vertAnchor="page" w:horzAnchor="page" w:tblpX="1362" w:tblpY="568"/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9694"/>
        </w:tblGrid>
        <w:tr w:rsidR="005B1E5A" w14:paraId="1A0C93FB" w14:textId="77777777" w:rsidTr="00065A42">
          <w:trPr>
            <w:trHeight w:hRule="exact" w:val="1077"/>
          </w:trPr>
          <w:tc>
            <w:tcPr>
              <w:tcW w:w="9694" w:type="dxa"/>
            </w:tcPr>
            <w:p w14:paraId="04CBD08E" w14:textId="77777777" w:rsidR="005B1E5A" w:rsidRDefault="005B1E5A" w:rsidP="00065A42">
              <w:pPr>
                <w:pStyle w:val="Kopfzeile"/>
              </w:pPr>
            </w:p>
          </w:tc>
        </w:tr>
      </w:tbl>
      <w:tbl>
        <w:tblPr>
          <w:tblStyle w:val="WERTSTOFFPROFISBASISTABELLE"/>
          <w:tblpPr w:vertAnchor="page" w:horzAnchor="page" w:tblpX="1589" w:tblpY="681"/>
          <w:tblW w:w="0" w:type="auto"/>
          <w:tblLayout w:type="fixed"/>
          <w:tblLook w:val="04A0" w:firstRow="1" w:lastRow="0" w:firstColumn="1" w:lastColumn="0" w:noHBand="0" w:noVBand="1"/>
        </w:tblPr>
        <w:tblGrid>
          <w:gridCol w:w="6973"/>
        </w:tblGrid>
        <w:tr w:rsidR="005B1E5A" w14:paraId="6003C56C" w14:textId="77777777" w:rsidTr="00FC2C56">
          <w:trPr>
            <w:trHeight w:hRule="exact" w:val="425"/>
          </w:trPr>
          <w:sdt>
            <w:sdtPr>
              <w:id w:val="1666202304"/>
              <w:placeholder>
                <w:docPart w:val="1054088CA6AA5B43B34F9CD470596959"/>
              </w:placeholder>
              <w:text/>
            </w:sdtPr>
            <w:sdtEndPr/>
            <w:sdtContent>
              <w:tc>
                <w:tcPr>
                  <w:tcW w:w="6973" w:type="dxa"/>
                </w:tcPr>
                <w:p w14:paraId="6F95C718" w14:textId="77777777" w:rsidR="005B1E5A" w:rsidRPr="004F72A4" w:rsidRDefault="005B1E5A" w:rsidP="00E6047B">
                  <w:pPr>
                    <w:pStyle w:val="Aufgabentitel"/>
                  </w:pPr>
                  <w:r>
                    <w:t>R</w:t>
                  </w:r>
                  <w:r w:rsidRPr="00F179D8">
                    <w:t>ecycling</w:t>
                  </w:r>
                </w:p>
              </w:tc>
            </w:sdtContent>
          </w:sdt>
        </w:tr>
      </w:tbl>
      <w:p w14:paraId="0BB9BB0C" w14:textId="77777777" w:rsidR="005B1E5A" w:rsidRDefault="005B1E5A" w:rsidP="00A61E53">
        <w:pPr>
          <w:pStyle w:val="Quelle"/>
        </w:pPr>
        <w:r>
          <w:rPr>
            <w:noProof/>
            <w:lang w:eastAsia="de-DE"/>
          </w:rPr>
          <w:drawing>
            <wp:anchor distT="0" distB="0" distL="114300" distR="114300" simplePos="0" relativeHeight="251658240" behindDoc="1" locked="1" layoutInCell="1" allowOverlap="1" wp14:anchorId="1DFEEF44" wp14:editId="582DC783">
              <wp:simplePos x="0" y="0"/>
              <wp:positionH relativeFrom="page">
                <wp:posOffset>5875655</wp:posOffset>
              </wp:positionH>
              <wp:positionV relativeFrom="page">
                <wp:posOffset>504190</wp:posOffset>
              </wp:positionV>
              <wp:extent cx="1000800" cy="396000"/>
              <wp:effectExtent l="0" t="0" r="0" b="4445"/>
              <wp:wrapNone/>
              <wp:docPr id="2" name="WERTSTOFF PROFI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_Die Wertstoffprofis_SW_ZW.wmf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00800" cy="39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498pt;height:1500pt" o:bullet="t">
        <v:imagedata r:id="rId1" o:title="Stift"/>
      </v:shape>
    </w:pict>
  </w:numPicBullet>
  <w:abstractNum w:abstractNumId="0">
    <w:nsid w:val="157D0C89"/>
    <w:multiLevelType w:val="multilevel"/>
    <w:tmpl w:val="CBFE50B8"/>
    <w:styleLink w:val="zzzListeAuflistung"/>
    <w:lvl w:ilvl="0">
      <w:start w:val="1"/>
      <w:numFmt w:val="bullet"/>
      <w:pStyle w:val="Auflistung"/>
      <w:lvlText w:val="■"/>
      <w:lvlJc w:val="left"/>
      <w:pPr>
        <w:ind w:left="170" w:hanging="181"/>
      </w:pPr>
      <w:rPr>
        <w:rFonts w:ascii="Arial" w:hAnsi="Arial" w:hint="default"/>
        <w:color w:val="auto"/>
        <w:position w:val="2"/>
      </w:rPr>
    </w:lvl>
    <w:lvl w:ilvl="1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2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3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4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5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6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7">
      <w:start w:val="1"/>
      <w:numFmt w:val="none"/>
      <w:lvlText w:val=""/>
      <w:lvlJc w:val="left"/>
      <w:pPr>
        <w:ind w:left="170" w:hanging="181"/>
      </w:pPr>
      <w:rPr>
        <w:rFonts w:hint="default"/>
      </w:rPr>
    </w:lvl>
    <w:lvl w:ilvl="8">
      <w:start w:val="1"/>
      <w:numFmt w:val="none"/>
      <w:lvlText w:val=""/>
      <w:lvlJc w:val="left"/>
      <w:pPr>
        <w:ind w:left="170" w:hanging="181"/>
      </w:pPr>
      <w:rPr>
        <w:rFonts w:hint="default"/>
      </w:rPr>
    </w:lvl>
  </w:abstractNum>
  <w:abstractNum w:abstractNumId="1">
    <w:nsid w:val="173D3C26"/>
    <w:multiLevelType w:val="multilevel"/>
    <w:tmpl w:val="CBFE50B8"/>
    <w:numStyleLink w:val="zzzListeAuflistung"/>
  </w:abstractNum>
  <w:abstractNum w:abstractNumId="2">
    <w:nsid w:val="62E779F2"/>
    <w:multiLevelType w:val="multilevel"/>
    <w:tmpl w:val="CBFE50B8"/>
    <w:numStyleLink w:val="zzzListeAuflistung"/>
  </w:abstractNum>
  <w:abstractNum w:abstractNumId="3">
    <w:nsid w:val="71E660B2"/>
    <w:multiLevelType w:val="multilevel"/>
    <w:tmpl w:val="251863B0"/>
    <w:numStyleLink w:val="zzzListeAufgabe"/>
  </w:abstractNum>
  <w:abstractNum w:abstractNumId="4">
    <w:nsid w:val="7304296E"/>
    <w:multiLevelType w:val="multilevel"/>
    <w:tmpl w:val="251863B0"/>
    <w:styleLink w:val="zzzListeAufgabe"/>
    <w:lvl w:ilvl="0">
      <w:start w:val="1"/>
      <w:numFmt w:val="bullet"/>
      <w:pStyle w:val="Aufgabe"/>
      <w:lvlText w:val=""/>
      <w:lvlPicBulletId w:val="0"/>
      <w:lvlJc w:val="left"/>
      <w:pPr>
        <w:ind w:left="652" w:hanging="680"/>
      </w:pPr>
      <w:rPr>
        <w:rFonts w:ascii="Symbol" w:hAnsi="Symbol" w:hint="default"/>
        <w:color w:val="auto"/>
        <w:spacing w:val="0"/>
        <w:position w:val="-4"/>
        <w:sz w:val="46"/>
        <w:vertAlign w:val="baseline"/>
      </w:rPr>
    </w:lvl>
    <w:lvl w:ilvl="1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2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3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4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5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6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7">
      <w:start w:val="1"/>
      <w:numFmt w:val="none"/>
      <w:lvlText w:val=""/>
      <w:lvlJc w:val="left"/>
      <w:pPr>
        <w:ind w:left="652" w:hanging="652"/>
      </w:pPr>
      <w:rPr>
        <w:rFonts w:hint="default"/>
      </w:rPr>
    </w:lvl>
    <w:lvl w:ilvl="8">
      <w:start w:val="1"/>
      <w:numFmt w:val="none"/>
      <w:lvlText w:val=""/>
      <w:lvlJc w:val="left"/>
      <w:pPr>
        <w:ind w:left="652" w:hanging="652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47B"/>
    <w:rsid w:val="000270DE"/>
    <w:rsid w:val="00065A42"/>
    <w:rsid w:val="00076A8B"/>
    <w:rsid w:val="000F7C6D"/>
    <w:rsid w:val="001323C5"/>
    <w:rsid w:val="00133F53"/>
    <w:rsid w:val="0014041C"/>
    <w:rsid w:val="00142F28"/>
    <w:rsid w:val="00196422"/>
    <w:rsid w:val="001A4E96"/>
    <w:rsid w:val="001A595C"/>
    <w:rsid w:val="001F7512"/>
    <w:rsid w:val="001F7D17"/>
    <w:rsid w:val="00217AC7"/>
    <w:rsid w:val="00225A61"/>
    <w:rsid w:val="00242A6E"/>
    <w:rsid w:val="00246648"/>
    <w:rsid w:val="00252110"/>
    <w:rsid w:val="00257F0A"/>
    <w:rsid w:val="00264E17"/>
    <w:rsid w:val="00282606"/>
    <w:rsid w:val="002A42CD"/>
    <w:rsid w:val="002B14E9"/>
    <w:rsid w:val="002D690C"/>
    <w:rsid w:val="002E0BFC"/>
    <w:rsid w:val="002E1E94"/>
    <w:rsid w:val="002F0231"/>
    <w:rsid w:val="002F2952"/>
    <w:rsid w:val="002F4ACF"/>
    <w:rsid w:val="0031126E"/>
    <w:rsid w:val="00314C45"/>
    <w:rsid w:val="0033717D"/>
    <w:rsid w:val="003556F5"/>
    <w:rsid w:val="00360E0A"/>
    <w:rsid w:val="0039309E"/>
    <w:rsid w:val="003A3582"/>
    <w:rsid w:val="003D6EC8"/>
    <w:rsid w:val="003D7945"/>
    <w:rsid w:val="003E4DC7"/>
    <w:rsid w:val="00420E95"/>
    <w:rsid w:val="00440F1A"/>
    <w:rsid w:val="0045157A"/>
    <w:rsid w:val="0046657C"/>
    <w:rsid w:val="004705B5"/>
    <w:rsid w:val="00493C5F"/>
    <w:rsid w:val="004A2F45"/>
    <w:rsid w:val="004D45F6"/>
    <w:rsid w:val="004F72A4"/>
    <w:rsid w:val="00507E49"/>
    <w:rsid w:val="005125D0"/>
    <w:rsid w:val="005144AF"/>
    <w:rsid w:val="00534079"/>
    <w:rsid w:val="00534E52"/>
    <w:rsid w:val="0057338B"/>
    <w:rsid w:val="00574186"/>
    <w:rsid w:val="005A3389"/>
    <w:rsid w:val="005B1E5A"/>
    <w:rsid w:val="005D0A54"/>
    <w:rsid w:val="005D4B3F"/>
    <w:rsid w:val="005F2051"/>
    <w:rsid w:val="005F4171"/>
    <w:rsid w:val="00612A18"/>
    <w:rsid w:val="00634EB5"/>
    <w:rsid w:val="006506E4"/>
    <w:rsid w:val="0066708D"/>
    <w:rsid w:val="00670699"/>
    <w:rsid w:val="00686A75"/>
    <w:rsid w:val="00695CBB"/>
    <w:rsid w:val="0071046B"/>
    <w:rsid w:val="00712A95"/>
    <w:rsid w:val="00727C0F"/>
    <w:rsid w:val="007353ED"/>
    <w:rsid w:val="007511F2"/>
    <w:rsid w:val="0078791D"/>
    <w:rsid w:val="007970BD"/>
    <w:rsid w:val="007A3664"/>
    <w:rsid w:val="007E68BE"/>
    <w:rsid w:val="00846122"/>
    <w:rsid w:val="008955E7"/>
    <w:rsid w:val="008A3E74"/>
    <w:rsid w:val="008B1983"/>
    <w:rsid w:val="008B2E62"/>
    <w:rsid w:val="008D1813"/>
    <w:rsid w:val="00907763"/>
    <w:rsid w:val="00952015"/>
    <w:rsid w:val="00956CF5"/>
    <w:rsid w:val="009616F5"/>
    <w:rsid w:val="009872A7"/>
    <w:rsid w:val="0098758D"/>
    <w:rsid w:val="0099038C"/>
    <w:rsid w:val="00997EEE"/>
    <w:rsid w:val="009A1226"/>
    <w:rsid w:val="009B2772"/>
    <w:rsid w:val="009C33A8"/>
    <w:rsid w:val="009F0A56"/>
    <w:rsid w:val="00A0342C"/>
    <w:rsid w:val="00A07619"/>
    <w:rsid w:val="00A10443"/>
    <w:rsid w:val="00A362E7"/>
    <w:rsid w:val="00A51178"/>
    <w:rsid w:val="00A61E53"/>
    <w:rsid w:val="00A63199"/>
    <w:rsid w:val="00A80A8C"/>
    <w:rsid w:val="00AA45E0"/>
    <w:rsid w:val="00AB588B"/>
    <w:rsid w:val="00AB73EB"/>
    <w:rsid w:val="00AC28A6"/>
    <w:rsid w:val="00AE075B"/>
    <w:rsid w:val="00B22489"/>
    <w:rsid w:val="00B50EFF"/>
    <w:rsid w:val="00B642F7"/>
    <w:rsid w:val="00B85E71"/>
    <w:rsid w:val="00BA576E"/>
    <w:rsid w:val="00BB6D2B"/>
    <w:rsid w:val="00BB7F3A"/>
    <w:rsid w:val="00BC096E"/>
    <w:rsid w:val="00BC63AB"/>
    <w:rsid w:val="00BC704F"/>
    <w:rsid w:val="00BD1DBD"/>
    <w:rsid w:val="00BE2494"/>
    <w:rsid w:val="00BF2755"/>
    <w:rsid w:val="00C07900"/>
    <w:rsid w:val="00C12265"/>
    <w:rsid w:val="00C160FF"/>
    <w:rsid w:val="00C21B93"/>
    <w:rsid w:val="00C334C0"/>
    <w:rsid w:val="00C70153"/>
    <w:rsid w:val="00C94E33"/>
    <w:rsid w:val="00CA7BA0"/>
    <w:rsid w:val="00CC5874"/>
    <w:rsid w:val="00D16367"/>
    <w:rsid w:val="00D1754A"/>
    <w:rsid w:val="00D257C5"/>
    <w:rsid w:val="00D8301B"/>
    <w:rsid w:val="00DA3F5E"/>
    <w:rsid w:val="00DA6490"/>
    <w:rsid w:val="00DB7FD0"/>
    <w:rsid w:val="00E035FC"/>
    <w:rsid w:val="00E072BF"/>
    <w:rsid w:val="00E15E2F"/>
    <w:rsid w:val="00E211AA"/>
    <w:rsid w:val="00E3172B"/>
    <w:rsid w:val="00E6047B"/>
    <w:rsid w:val="00E83A99"/>
    <w:rsid w:val="00EB2887"/>
    <w:rsid w:val="00EE06E1"/>
    <w:rsid w:val="00EF7F05"/>
    <w:rsid w:val="00F07694"/>
    <w:rsid w:val="00F150E4"/>
    <w:rsid w:val="00F179D8"/>
    <w:rsid w:val="00F61D62"/>
    <w:rsid w:val="00F66108"/>
    <w:rsid w:val="00F82E07"/>
    <w:rsid w:val="00F8606B"/>
    <w:rsid w:val="00F90AAB"/>
    <w:rsid w:val="00F91D0E"/>
    <w:rsid w:val="00FA3892"/>
    <w:rsid w:val="00FC2C56"/>
    <w:rsid w:val="00FE689E"/>
    <w:rsid w:val="00FF5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85F24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5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/>
  </w:docDefaults>
  <w:latentStyles w:defLockedState="0" w:defUIPriority="99" w:defSemiHidden="1" w:defUnhideWhenUsed="0" w:defQFormat="0" w:count="276">
    <w:lsdException w:name="Normal" w:semiHidden="0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1"/>
    <w:lsdException w:name="footer" w:unhideWhenUsed="1"/>
    <w:lsdException w:name="caption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qFormat="1"/>
    <w:lsdException w:name="Intense Quote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uiPriority="39" w:qFormat="1"/>
  </w:latentStyles>
  <w:style w:type="paragraph" w:default="1" w:styleId="Standard">
    <w:name w:val="Normal"/>
    <w:semiHidden/>
    <w:qFormat/>
    <w:rsid w:val="00574186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rsid w:val="00EB2887"/>
  </w:style>
  <w:style w:type="paragraph" w:styleId="Fuzeile">
    <w:name w:val="footer"/>
    <w:basedOn w:val="Standard"/>
    <w:link w:val="FuzeileZeichen"/>
    <w:uiPriority w:val="99"/>
    <w:semiHidden/>
    <w:rsid w:val="001A595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rsid w:val="00EB2887"/>
  </w:style>
  <w:style w:type="table" w:styleId="Tabellenraster">
    <w:name w:val="Table Grid"/>
    <w:basedOn w:val="NormaleTabelle"/>
    <w:uiPriority w:val="59"/>
    <w:rsid w:val="001A59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WERTSTOFFPROFISBASISTABELLE">
    <w:name w:val="WERTSTOFF PROFIS // BASIS TABELLE"/>
    <w:basedOn w:val="NormaleTabelle"/>
    <w:uiPriority w:val="99"/>
    <w:rsid w:val="00065A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basedOn w:val="Standard"/>
    <w:uiPriority w:val="9"/>
    <w:qFormat/>
    <w:rsid w:val="00E211AA"/>
    <w:pPr>
      <w:spacing w:line="300" w:lineRule="exact"/>
    </w:pPr>
  </w:style>
  <w:style w:type="paragraph" w:customStyle="1" w:styleId="Headline">
    <w:name w:val="Headline"/>
    <w:basedOn w:val="Standard"/>
    <w:uiPriority w:val="6"/>
    <w:qFormat/>
    <w:rsid w:val="00E211AA"/>
    <w:pPr>
      <w:spacing w:after="390" w:line="420" w:lineRule="exact"/>
    </w:pPr>
    <w:rPr>
      <w:b/>
      <w:sz w:val="28"/>
    </w:rPr>
  </w:style>
  <w:style w:type="paragraph" w:customStyle="1" w:styleId="Subline">
    <w:name w:val="Subline"/>
    <w:basedOn w:val="Standard"/>
    <w:uiPriority w:val="7"/>
    <w:qFormat/>
    <w:rsid w:val="00E211AA"/>
    <w:pPr>
      <w:spacing w:line="300" w:lineRule="exact"/>
    </w:pPr>
    <w:rPr>
      <w:b/>
    </w:rPr>
  </w:style>
  <w:style w:type="paragraph" w:customStyle="1" w:styleId="Auflistung">
    <w:name w:val="Auflistung"/>
    <w:basedOn w:val="Standard"/>
    <w:uiPriority w:val="10"/>
    <w:qFormat/>
    <w:rsid w:val="00574186"/>
    <w:pPr>
      <w:numPr>
        <w:numId w:val="5"/>
      </w:numPr>
      <w:spacing w:line="300" w:lineRule="exact"/>
    </w:pPr>
  </w:style>
  <w:style w:type="numbering" w:customStyle="1" w:styleId="zzzListeAuflistung">
    <w:name w:val="zzz_Liste_Auflistung"/>
    <w:basedOn w:val="KeineListe"/>
    <w:uiPriority w:val="99"/>
    <w:rsid w:val="00574186"/>
    <w:pPr>
      <w:numPr>
        <w:numId w:val="1"/>
      </w:numPr>
    </w:pPr>
  </w:style>
  <w:style w:type="paragraph" w:customStyle="1" w:styleId="Quelle">
    <w:name w:val="Quelle"/>
    <w:basedOn w:val="Standard"/>
    <w:uiPriority w:val="19"/>
    <w:qFormat/>
    <w:rsid w:val="00534E52"/>
    <w:pPr>
      <w:spacing w:before="160" w:line="225" w:lineRule="exact"/>
    </w:pPr>
    <w:rPr>
      <w:sz w:val="15"/>
      <w:szCs w:val="15"/>
    </w:rPr>
  </w:style>
  <w:style w:type="paragraph" w:customStyle="1" w:styleId="Aufgabentitel">
    <w:name w:val="Aufgabentitel"/>
    <w:basedOn w:val="Standard"/>
    <w:uiPriority w:val="4"/>
    <w:qFormat/>
    <w:rsid w:val="004F72A4"/>
    <w:pPr>
      <w:pageBreakBefore/>
      <w:spacing w:line="420" w:lineRule="exact"/>
    </w:pPr>
    <w:rPr>
      <w:b/>
      <w:sz w:val="28"/>
    </w:rPr>
  </w:style>
  <w:style w:type="paragraph" w:customStyle="1" w:styleId="Aufgabennummer">
    <w:name w:val="Aufgabennummer"/>
    <w:basedOn w:val="Standard"/>
    <w:uiPriority w:val="5"/>
    <w:qFormat/>
    <w:rsid w:val="00F179D8"/>
    <w:pPr>
      <w:pageBreakBefore/>
      <w:framePr w:w="6974" w:h="454" w:hRule="exact" w:wrap="around" w:vAnchor="page" w:hAnchor="page" w:x="1589" w:y="1078"/>
      <w:spacing w:line="420" w:lineRule="exact"/>
    </w:pPr>
    <w:rPr>
      <w:sz w:val="28"/>
    </w:rPr>
  </w:style>
  <w:style w:type="paragraph" w:customStyle="1" w:styleId="Aufgabe">
    <w:name w:val="Aufgabe"/>
    <w:basedOn w:val="Standard"/>
    <w:uiPriority w:val="14"/>
    <w:qFormat/>
    <w:rsid w:val="00F179D8"/>
    <w:pPr>
      <w:numPr>
        <w:numId w:val="3"/>
      </w:numPr>
      <w:spacing w:after="220"/>
    </w:pPr>
    <w:rPr>
      <w:b/>
      <w:sz w:val="28"/>
    </w:rPr>
  </w:style>
  <w:style w:type="numbering" w:customStyle="1" w:styleId="zzzListeAufgabe">
    <w:name w:val="zzz_Liste_Aufgabe"/>
    <w:basedOn w:val="KeineListe"/>
    <w:uiPriority w:val="99"/>
    <w:rsid w:val="003D6EC8"/>
    <w:pPr>
      <w:numPr>
        <w:numId w:val="3"/>
      </w:numPr>
    </w:pPr>
  </w:style>
  <w:style w:type="table" w:customStyle="1" w:styleId="WERTSTOFFPROFISAUFGABENTABELLE">
    <w:name w:val="WERTSTOFF PROFIS // AUFGABEN TABELLE"/>
    <w:basedOn w:val="NormaleTabelle"/>
    <w:uiPriority w:val="99"/>
    <w:rsid w:val="00634EB5"/>
    <w:tblPr>
      <w:tblInd w:w="0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</w:tblBorders>
      <w:tblCellMar>
        <w:top w:w="227" w:type="dxa"/>
        <w:left w:w="227" w:type="dxa"/>
        <w:bottom w:w="284" w:type="dxa"/>
        <w:right w:w="227" w:type="dxa"/>
      </w:tblCellMar>
    </w:tblPr>
  </w:style>
  <w:style w:type="table" w:customStyle="1" w:styleId="WERTSTOFFPROFISTABELLE">
    <w:name w:val="WERTSTOFF PROFIS // TABELLE"/>
    <w:basedOn w:val="NormaleTabelle"/>
    <w:uiPriority w:val="99"/>
    <w:rsid w:val="00FA3892"/>
    <w:pPr>
      <w:spacing w:line="280" w:lineRule="exact"/>
    </w:pPr>
    <w:rPr>
      <w:sz w:val="18"/>
    </w:rPr>
    <w:tblPr>
      <w:tblStyleRowBandSize w:val="1"/>
      <w:tblInd w:w="0" w:type="dxa"/>
      <w:tblBorders>
        <w:top w:val="single" w:sz="4" w:space="0" w:color="auto"/>
        <w:bottom w:val="single" w:sz="4" w:space="0" w:color="auto"/>
        <w:insideV w:val="single" w:sz="18" w:space="0" w:color="FFFFFF" w:themeColor="background1"/>
      </w:tblBorders>
      <w:tblCellMar>
        <w:top w:w="28" w:type="dxa"/>
        <w:left w:w="170" w:type="dxa"/>
        <w:bottom w:w="28" w:type="dxa"/>
        <w:right w:w="170" w:type="dxa"/>
      </w:tblCellMar>
    </w:tblPr>
    <w:tblStylePr w:type="firstRow">
      <w:rPr>
        <w:b/>
      </w:rPr>
      <w:tblPr/>
      <w:tcPr>
        <w:tcBorders>
          <w:top w:val="nil"/>
          <w:bottom w:val="single" w:sz="4" w:space="0" w:color="auto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Sprechblasentext">
    <w:name w:val="Balloon Text"/>
    <w:basedOn w:val="Standard"/>
    <w:link w:val="SprechblasentextZeichen"/>
    <w:uiPriority w:val="99"/>
    <w:semiHidden/>
    <w:rsid w:val="00FA389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B2887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standardschriftart"/>
    <w:uiPriority w:val="99"/>
    <w:semiHidden/>
    <w:rsid w:val="004F72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5.jpeg"/><Relationship Id="rId12" Type="http://schemas.openxmlformats.org/officeDocument/2006/relationships/image" Target="media/image4.jpg"/><Relationship Id="rId13" Type="http://schemas.openxmlformats.org/officeDocument/2006/relationships/image" Target="media/image7.jpeg"/><Relationship Id="rId14" Type="http://schemas.openxmlformats.org/officeDocument/2006/relationships/image" Target="media/image5.jpg"/><Relationship Id="rId15" Type="http://schemas.openxmlformats.org/officeDocument/2006/relationships/image" Target="media/image9.jpeg"/><Relationship Id="rId16" Type="http://schemas.openxmlformats.org/officeDocument/2006/relationships/image" Target="media/image6.jpg"/><Relationship Id="rId17" Type="http://schemas.openxmlformats.org/officeDocument/2006/relationships/image" Target="media/image11.jpeg"/><Relationship Id="rId18" Type="http://schemas.openxmlformats.org/officeDocument/2006/relationships/image" Target="media/image7.jp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:Users:timmermann:Desktop:WORDVORLAGEN:Aufgabenblatt_WERT_PROFIS_0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08CE9CB257EA2468A803057DDDB52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C9FF9-C36A-584F-B1FB-E0243D4E945D}"/>
      </w:docPartPr>
      <w:docPartBody>
        <w:p w:rsidR="00CE10EE" w:rsidRDefault="00CE10EE">
          <w:pPr>
            <w:pStyle w:val="C08CE9CB257EA2468A803057DDDB52C3"/>
          </w:pPr>
          <w:r w:rsidRPr="009E57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54088CA6AA5B43B34F9CD4705969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22F03B-70CA-E940-B44B-5E20CD4F019B}"/>
      </w:docPartPr>
      <w:docPartBody>
        <w:p w:rsidR="00CE10EE" w:rsidRDefault="00CE10EE">
          <w:pPr>
            <w:pStyle w:val="1054088CA6AA5B43B34F9CD470596959"/>
          </w:pPr>
          <w:r>
            <w:rPr>
              <w:rStyle w:val="Platzhaltertext"/>
            </w:rPr>
            <w:t>Aufgabentitel (in der Kopfzeile eintragen)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0EE"/>
    <w:rsid w:val="002F2DF1"/>
    <w:rsid w:val="00CE1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08CE9CB257EA2468A803057DDDB52C3">
    <w:name w:val="C08CE9CB257EA2468A803057DDDB52C3"/>
  </w:style>
  <w:style w:type="paragraph" w:customStyle="1" w:styleId="1054088CA6AA5B43B34F9CD470596959">
    <w:name w:val="1054088CA6AA5B43B34F9CD470596959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standardschriftart"/>
    <w:uiPriority w:val="99"/>
    <w:semiHidden/>
    <w:rPr>
      <w:color w:val="808080"/>
    </w:rPr>
  </w:style>
  <w:style w:type="paragraph" w:customStyle="1" w:styleId="C08CE9CB257EA2468A803057DDDB52C3">
    <w:name w:val="C08CE9CB257EA2468A803057DDDB52C3"/>
  </w:style>
  <w:style w:type="paragraph" w:customStyle="1" w:styleId="1054088CA6AA5B43B34F9CD470596959">
    <w:name w:val="1054088CA6AA5B43B34F9CD47059695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Larissa">
  <a:themeElements>
    <a:clrScheme name="DIE WERTSTOFF PROFIS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00000"/>
      </a:hlink>
      <a:folHlink>
        <a:srgbClr val="000000"/>
      </a:folHlink>
    </a:clrScheme>
    <a:fontScheme name="DIE WERTSTOFF PROFI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Aufgabenblatt_WERT_PROFIS_02.dotx</Template>
  <TotalTime>0</TotalTime>
  <Pages>4</Pages>
  <Words>241</Words>
  <Characters>1519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Brauer</dc:creator>
  <cp:keywords/>
  <dc:description/>
  <cp:lastModifiedBy>Alex Brauer</cp:lastModifiedBy>
  <cp:revision>20</cp:revision>
  <cp:lastPrinted>2015-11-24T11:04:00Z</cp:lastPrinted>
  <dcterms:created xsi:type="dcterms:W3CDTF">2016-01-13T10:41:00Z</dcterms:created>
  <dcterms:modified xsi:type="dcterms:W3CDTF">2016-02-02T15:23:00Z</dcterms:modified>
</cp:coreProperties>
</file>