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E3832" w14:textId="77777777" w:rsidR="00065A42" w:rsidRDefault="00A90D0C" w:rsidP="00F179D8">
      <w:pPr>
        <w:pStyle w:val="Aufgabennummer"/>
        <w:framePr w:wrap="around"/>
      </w:pPr>
      <w:r>
        <w:t>Ausschneidevorlage für Kärtchentisch</w:t>
      </w:r>
    </w:p>
    <w:p w14:paraId="3DCDEE64" w14:textId="4389ADFE" w:rsidR="009C33A8" w:rsidRPr="009C33A8" w:rsidRDefault="00EB5FA6" w:rsidP="009C33A8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7D44A" wp14:editId="5E3F7573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6172200" cy="86400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6400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5FF57" w14:textId="77777777" w:rsidR="00EB5FA6" w:rsidRDefault="00EB5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0;margin-top:18pt;width:486pt;height:68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EDQAAAAAABAAAAHg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LgwAAAABSZ2h0bG9uZwAAB+U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DOEJJTQQMAAAAABev&#10;AAAAAQAAAG4AAACgAAABTAAAz4AAABeTABgAAf/Y/+0ADEFkb2JlX0NNAAH/7gAOQWRvYmUAZIAA&#10;AAAB/9sAhAAMCAgICQgMCQkMEQsKCxEVDwwMDxUYExMVExMYEQwMDAwMDBEMDAwMDAwMDAwMDAwM&#10;DAwMDAwMDAwMDAwMDAwMAQ0LCw0ODRAODhAUDg4OFBQODg4OFBEMDAwMDBERDAwMDAwMEQwMDAwM&#10;DAwMDAwMDAwMDAwMDAwMDAwMDAwMDAz/wAARCACgAG4DASIAAhEBAxEB/90ABAAH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//0N/jnq9Xuer1e56vV7nq9Vd/qe/Dg6Y+oHqjH6is&#10;h5ozH0p6pQ0Aw3+teUMQWkqaqkU74qXFaWaOWkxCnjaxCyx7wAAsihV26ivVTxl3DvV5+BTm3PPq&#10;N9Q2FH1FdPM/YjR1ebeo2G/MRZwwyKnj+Xo/5phdTPNSz4ZRoxWIU0kSx7nLlF8tOV2V6tjfoL19&#10;6P8Aqe6T4P1w6D49TZkyvj0PnUddSsdrAHa8ciMA8U0bArJG6q6MCrKGBHL16hg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BR14w7EMY6HZzwnCYJKqrqsCxeGGGFGeSSR6OVUjjRQWZmYgAAEkmw56v&#10;UQf8Ezp7n7pT+Fl0d6e9UcDxDLWP4ZhdXHWYZitFNR1lO7YlVyKk9NUIksbFGDAMoNiD2I5oV6rT&#10;+b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S1+AN0s6n9G/wAO&#10;PB8j9XsuYplXG4sw5snfD8Yw+ooapYpsXqJIZGp6pEkCSIQyMVsykEXB5UV6rpeW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Sz+CR0r6n9KOmPXeg6pZcxTLU+Mda&#10;8/YrQR4rh9RRvVUFSaL5aup1qEQy0021vLlS6PY7WNjzQr1XTc3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qo6j/Bq9NdF1ExHqXFmDMxrsT6vYd1nljNVQeUMcoRW&#10;CKjQfI7hhzfNvuQsZjZbTixvqK9X/9Tb19EXr1wn1o5961ZFwzLU2X36NZ3xXJc00tatQK+Sgmlh&#10;NZGqxR+Ssnl3EZLkX+0eaBr1WB83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jVlZSYfSS19fKkEECNJJJIwVERRuZ3ZrBVUC5J0A56vUz5UzdlTPeXqXNuR8TpMZwqtUvT&#10;1tDUx1FPMoYqWimhZo3AYEXBOoI8Oer1KH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JXJuesk9RcDXM/T7GKHHcNd5Ilq8Oq4aqAvGxSRBNAzIWRgQwvcEWOvPV6&#10;lV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ktlTPOSc+U9ZV5&#10;HxihxmLD6uagqnoauGoWCqht51NM0LMI5o7jfG1mW4uBfnq9Sp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VIdD+NVk6u6pYp0xXINasmF9ccL6JGo/mcW16mvFcV&#10;xgJ5FxCnyZvDfcd498W1rNer/9XZ0/C09HXXL0r9W/VBm7rDRU1JRdUeqeYM1YA0FXFO0uG1lTPL&#10;BJKsZJhcq4ujWYePKivVcJy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oIPUJFLP0DzxBApd3y/jKqqgkkmilAAA1JJ5qvVXf8AgQ4VieCfhJdFMLxmmlpKqHCawSQzRtHI&#10;hOKVhAZHAYGxvqOeFeq2/m6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UYf8J1MFxjAPwx8Ew7HaSaiqBmTODGKeJ43AbGagqSrgGxGo9vKivVefy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qMPwHcFxnBOlPqCixqkmo2n67dRZ4hP&#10;E8ZeJzQ7JEDgbkaxsw0Phyor1Xn8t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VSwn8K31lUnX7MGfp8DohhmIeq/L/VaGT+a0hY5Yo1xYT1ZTfuEy/MxWgP6Q3Nl0&#10;PKRXq//W3punPW/o91fxPMWC9LMz4ZmGryjiU+D43Dh9ZFUPh+IQMUmo6tY2JhnjZSGRrMCDcc9X&#10;qFL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F3j9XPpZmxmbLsXUXLjV9NmOHKEtOMZpDKmYJvM8nBW&#10;TzNwxCTypNtOR5h2NZfdPNV6v//XvQ/Ao/6uB9cf/hds2/8AlbVcoK9WxRy9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oHPUT/1b9nr/wAF7Gv/ACil5qvVXJ+Ad/2aD6If&#10;96it/wDLpWc0K9Vv3L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od/4Tff9musD/8ABmzl/wCXqp5QV6r4uX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Q7+AT/zqb1Ef+F76j/xoeVFeq+Ll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aHeAf9XY5s/+T2yn/wAq4/xut1//0N+ukw3DsPeWSgp44Gnc&#10;ySmNFUu57s5UDcx9p156vVN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imhhqYXp6hFkjkUqysAVZSLEEHQgjuOer1QsIwbCMv4bFg2A0kNDRwArFBTxLFGgJJISNAFUX&#10;JOg56vU5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powTAMBy&#10;zQDCsuUVPh9KrMwhpoUijDMdzMEjAW7HUm2p56vU78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powjAMCy9HNDgFFT0KVMz1Ey08KRCSaS2+VwgG52sLsdT4nnq9T&#10;v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mEZVyuJjUDDaUSN&#10;UCrLfLx3NQL2nJ2380XNn+1qdeer1f/R2L/weev3WjrX1r9XmA9Wcy12YKPJfWLMuCYFDWTGRKDD&#10;qerqEho6YH7EMaqAq+AHKivVeTy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oJOv1ZV4f0JzrX0ErwTwYDjEkckbFXR1o5WV0ZbFWUi4I1B56vVX5+Bxm3Nee/wpOjObc8Y&#10;nV4zitbhVY9RW11TJUVEzDE6tQ0s0zNI5CgC5J0AHhzQr1Wvc3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qkf/AIT355zt1F/DWwbM/UHGK7HcSfMWbomq8Rq5qqcp&#10;HjFQkaGWdmcqigBRewAsNOVFeq7jl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Ujfga55ztnzpb18q88YxXYzLh/XDqDQUr11XNUNBSwmi8mmhMzMY4Y7nZGtlW5sB&#10;fmhXqu55u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Qf9Muk/S7otlSPInR7LmGZ&#10;VwSKWedMPwihgoqZZZ3Ms0iwU6JGHkclnNrsxJNzz1eoQO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UH/AE86T9LukdHiWH9K8uYZluDGcQqcWr48LoYKRKqvqtvz&#10;NbULAiiWpm2r5krXdrDcTYc9XqED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Th+BD1u6t+oT8PLCOpXW3MFbmfH5sfzTTP&#10;X18plmaKnxWeGCMuf3Y41CqPADlRXquP5a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VOH4MHW7q31z6a9cMU6v5grcxVGAdZs94Hh0lbKZGpsOozR/K0cRP2YYd7bV&#10;8LnmhXquP5u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UC3QH07dGPS304h6R9A8Ciy5lynqKurj&#10;ooZZ5UWarmaeoffUSSSXkkYsRusL6ADTmq9Q083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oFeiPp26MenHC8ewbopgUWA0uZsbxDMeJxxSzyCoxSv2fN1bGeRyrS7&#10;FuqkILaKOer1DV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qZ/BS9TvW31eeg7CutXqDxkY7mW&#10;pxzMtHJVijpaQGGjxOanp08mjiihGyJQtwlza7EnXlRjXqtm5a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VTP4Rfqd62+qTp71lx3rljIxqqyn1bzrlfCnFHS03kYV&#10;hxpPk6YrSRRLIY/Mb9I4aRr+85sOaFeq2bm6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UWz0n+lDo96LejlN0J6F01TSZepauvro46uqe&#10;pk86uqHqagmV/eIMjkgeA05rZXqMnzd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i2emb0odHvSTgmacv8ARqmqaamzjmXFs24kKmqeoLYnifl/NvGX+xG3lrtQaL4d&#10;+ar1GT5u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VYf4Qnq+6r+uP0VYb6gOtEdBFjtXjOYaB1w2&#10;neCn8qgxGalgtHJJIwYxoNx3am5sO3KgzXqs85a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VYX4W3q+6r+sbIvVnMfVqOgjqMldUc35Pw8YfTvCpw7CjTfKtMHkk3z&#10;nzW3uCoOllHNV6rPeb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/9DPoy6f+gr0/Unp16Z4niGL4VR1+KYgtTijQNUGTEKp6uVSaeKKP&#10;aruQvu3ta5J15oCK9RwOb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UT/0b+jLp/wCirLedss9PcTxDFIc9ZxxzOlY2ItAzRVmL+T58EHkRRgQJ5Q2Bgz6m7Hmq9RwO&#10;b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UV+CB6cutPpW9AmE9IOv2&#10;BSZdzHT47merkopZ6eZlhq8Unnp3300kkdpI2DAbri9iAdOVFeq3Xl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QS9E+u/SD1H5Ci6odDcfpcy5fnnqaaOuo2ZommppWhnjBYA3jkUqdO45qvULXN1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TD+Af0j6p9E&#10;Pw6MHyD1jy7iWVscizBmud6DFaOakqVinxaolhkaGdVcJJGQym1iCCNOVFeq57l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pHZE6idP+qWXkzd0yx3D8x4TJJLEtbhdbBWU7SROY5UE1O7xlo3BVhe4IINj&#10;z1epY8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pHZM6idP+o9&#10;NXVvT3HcPx6HDKyfDqyTDq2CqWnrKe3n0k7QOwjni3DfG1nW4uBfnq9Sx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VHH/AAndy3mLKf4ZmC4PmmgqcNrFzJm9zBVQSQyBXxioZGKSANZg&#10;bg21Go5UV6rx+W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Rv+&#10;BLlvMWWelfqAgzJQVOHvVddOodTCtTBJEZIJDQ+XNGJAC0b2O1hcGxseaFeq8jm6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j01VS1kXn0ciSoSRuRgwuNCLjTTnq9U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R6eqpasM1LIkoRijFGDWYd1N&#10;uxHs56vVI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Q7/wAJ&#10;vv8As11gf/gzZy/8vVTygr1Xxcv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qh38An/AJ1N6iP/AAvfUf8AjQ8qK9V8XL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phovxouk9d1MxPpkmTcXWowzrVhnRR5jUU2xsRrhXFMTUXv8qny&#10;jXX/ACnvCw78rNer/9DZn/Cp9InXj0v9XvVLmzrPhMeGUPU3qtmHNGXnjraaoNThlXVTywTutPI7&#10;Qsyup2SBXF9VHKivVcjy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h&#10;JHHNG0Myh0cEMpFwQdCCD3B56vVGw/DsPwmjjw7C4I6aniFkiiRURRe9lVQANfZz1eqZ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oGG4VheDUoocHpoqSAFmEcMa&#10;xpdjdjtUAXJ1PPV6p/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gYfhWF4SkkeFU0VMs0jSyCKNUDyN9p2CgXZrak6nnq9U/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aneEfhf8ArXpfUFmHPc+U4hhdf6tcvdUoJf5vhpLZWpFx&#10;cT4jsFTvDL8zF+gIE53aRmxtSK9X/9He3yR1a6VdTa/G8K6bZmwnMNVlqulwzF4cNxGmq5MProWK&#10;y0dalPI7U9RGwIaKQK6kEEC3PV6hB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UEfqAqqmi6D52raKRoZocAxh45EYqystHKVZWGoIOoI7c1Xqr4/AxzLmPOP4T3RfMubs&#10;QqcVxGrwmsaeqrJ5J55WGJ1agySylnYhQBck6ADnhXqtj5u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VH/APwnmzfmzPH4aOC5gzrilXjFe+Y83RtU11TLUTFI8YqE&#10;RTJKzMVVQAovYDQcqK9V4HL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o//AtzfmzOPSzr9U5uxSrxWSi65dQqOnasqZZ2hp4jReVTxGVmKRR3O1BZRc2A5oV6rwOb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UCqepP06y4pLgkefsu&#10;NWwY3FlqSnGOUJlTGpd5iwdo/O3LiD+W+2mI807Gsh2m3q9X/9K9D8Cj/q4H1x/+F2zb/wCVtVyg&#10;r1bFHL1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oeIYfQYtQT4VisEd&#10;TS1MbxTQyorxyRupV0dGBVlZSQQRYjQ89XqT2Rcg5E6XZSosg9M8FoMu4FhqGOkw3DKOGkpKdGYu&#10;VgpqdUijUsxYhVAuSe556vUre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UhunfTHpr0hyymSuk2XsMyvg0Uk0yUGEUFPRUqyTOZJpFp6ZEjDyOSzkLdmJJuTz1epc&#10;8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pDZE6Y9NeltJiFB0&#10;yy9hmXIMWrqjFK6PC6Cno0qa6p2/MVtQtOiCWpm2r5krXdrDcTYc9XqXP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0O8A/6uxzZ/8ntlP/lXH+N1uv/T33sJy3l3&#10;AJquowKgpqKSvmaoqWggjjaaVjdpZSgBdyTqzXJ9vPV6nr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QV9dMVxLAuiWccbwad6Wso8DxaeCaNirxyR0krxujDUMrAEHwPP&#10;V6iIfgt9UOovWj8L7pD1Q6tY1WZizFi+F1ctbiWITvPU1DriNVGrSyuSzEIqqCT2AHNCvVaHzd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qafwGOsvVfrz+HbhHUTr&#10;RmGvzRjs2YM1U71+JVL1FQ0VPi08UEZkkJYrHGoVR4AADlRXquW5a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VNH4LHWXqv1p6adc8T6tZhr8x1GBdaM+YLh8mIVLz&#10;tTYdSGj+VooS5JSCHe2xBoLm3NCvVcvzd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kUvTbp0tU1cuAYaJnrVxNpBQwbjWpu21hbZc1C7mtL9sXOup56vV//9TZA/CI&#10;9SXXHr71n9WuXesOY6nHqLIfV7MmAYBFOsQWhw2mq6iOCki8tFJRFUAbtzaanlRXqu45a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U145guF5lwWsy7jkK1NFXwS01RE19s&#10;kUqGORDYg2ZSQbHnq9SF6NdGumHp76ZYR0a6M4PDgGWMBieGgw+nLmOCN5GlZUMjM9i7sdSe/PV6&#10;hO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QO9CvT/wBHPTN0&#10;9h6U9CMBp8t5egqKqqjoaZpDGs1VK09RIDK7teSRix17nS3NV6hi5u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QO9GfT/0c9PWG45g/RjAafAKbMmM1+YcTjp2kIqc&#10;TrtnzdY/mOxDy7FuBZdNAOer1DF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tQbBvxCPWVU+ozMeTp891rYZR+sLLnTyGDyKTamWKlcZM+EA+Tu8l/IiuxPme6LON&#10;b0r1f//V3LfSl6G+kfo8zh1Tzr0wrsWrKvq9mvEc44yuJVFPLHDX10sk00VEIKeEx04ZztWQyOBa&#10;7nmor1HL5u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UGnWjH8Wyp0dz&#10;ZmjAJvl6/DcGxSqppdqtsmhpZJI32uCrbWANiCD4gjnq9RKPwhuu/Vf1N/hv9K+u3XHFjjua8x4b&#10;VT4jXmnp6czSJX1MKt5NJHFClo0UWRFGl7XueaFeqyLm6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VJfgk+pbrb6tPQThXWX1B44cw5lqcdzNRyVjUtLTFoaPFJ6en&#10;TyqOGGEbIlC3CXNrsSdeVFeq23l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VI/hB+pbrb6nOnfWfHOuWOHHarKvV3O2WcKc0tLT/L4VhxpPk6S1JDEsgi8xvfcNI1&#10;/edrC2hXqtu5u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VS1H+&#10;DZ6YqLqFiPUqLHc0GuxPq5h3WeWM1uH+SMeoRWCKkRRh+4Ya3zcm6MsZjZbVAsd2or1f/9bbx9D3&#10;r2w71pZ+62ZFocsSZebo1njFclSzSV61IxB6CaWE1iIIYvIWTy7+WS5F7bzzQNeqwfm6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TFmjLmFZwy1iOUsdQyUOKUtRR1CKxUt&#10;FPG0UgDLqpKsdRqOer1Bb6b/AE89L/Sh0Ry/6eui9JLQ5XyxBJT4fBPUSVEiRvM87BppiXc75GNy&#10;fhz1eob+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UXT0selbo&#10;16NOkNP0N6DUM2HZdpauurY4aiqlqXE1bO9TUMZZmZyGkckC9gNBpzWyvUYvm6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F09N3pW6Nek/Bcz4B0WoZqCmzhmPFc14&#10;ms9VLUGTE8T8v5uVDMxKI3lrZFsq20GvNV6jF83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TOdcq0Gesm4tknFXkipcZoqqhmeIqJFjqImhdkLBlDBWJFwRfuDz1eoE&#10;/SD6Xsiei703ZU9L/TOtr8RwLKFNLS0lRickMlXIklRLUkzvTwwxFg0hA2xqLAaX1Oq9Rkub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UUf0RejTpr6DOgdJ6duk+I&#10;YnieDUddieIJPi8tPLUmTEKp6uZWemggj2K7kINlwtrknXmgIr1G45u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RRvR/6NOmvosy7nTLPTLEMTxGDPOb8bzpXNiktP&#10;I8Vdi/k/MQ05p4IQtMnlL5asGcXO520tqvUbnm6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Foi9ZfpRnxyfLUPUPAWxCmzNBkuWnGJQ+YmYZ/NMOCsu64rpPKk2w/a&#10;OxtNDzVer//RvQ/Ao/6uB9cf/hds2/8AlbVcoK9WxRy9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pC9Uc11eROmeYs8UESTT4NhlfXRxyX2O9PTvMqvtIO0lbGxvbnq9RWf&#10;w3PVJmv1reiDp96o88YdSYRiucKGoqqijoTIaeJo6yemCxeczSWKxg6sdSeaFeo8HN1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rl/Cs9Z+dvXx6QcP9RfUHCaHBcS&#10;rMWx3D2pcOMxgCYfXy0kbjz3d9zqgLa2v2sOaBmvVY1zd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q5Pw2fWfnb1r5L6oZmzxhNDhEuRepGaslUqUJmKzUuEGn8mom&#10;852PnSead+2y6CwHNV6rG+b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od4B/1djmz/wCT2yn/AMq4/wAbrdf/0t/SOGGIsYlCljdrAC59p9p56vVk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UkeoGU48+5CxvIs05pkxqgrKBpgu4xiph&#10;eEuFJG4ruva4v7eer1F69C3pVw/0Rek3JfpWwvGpMw0+TaSalTEZaZaZ6gSVU1TuaBZJAljJtsHP&#10;a/jzVeo2fN1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I7+Hh6K&#10;cL/D+9M9F6b8HzBLmeCjxLF8RFfNSLSuxxGskqzH5KyygCMvtB3a2vYduaAivUeLm6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d9Cnopwv0QZV6gZXwvMEuYlz5nr&#10;MOd5JJaRaY00mMGAtRqqyyeYsPlaSEqWv9kW5qvUeLm6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QP5VhYcyCmi3GQSk+Wt/MHZ72+1r3789Xq/9PYn/Bx66dY+sfW&#10;31gYJ1VzNiOYaPJ/WPM2DYJDX1Uk6Yfh8FXUJDR0iuSIoI1UBUWwAA5UV6r0eW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I3qLm3+oPT7Hc9/L/N/yXDq2v8jzPL835aB5&#10;vL37W27ttt202vex7c9XqLl6BvVb/tw+kHI/qs/kP9V/650c1X/K/nvnflvLqpqbZ815EHm38rdf&#10;ykte1tLnVeo3/N1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Id+&#10;G962v+HBvS7Q+pP+rP8AVH53E8Zw7+XfzH5/b/Lq2Sj8z5n5amv5uzdt8sbb2u1r80DNeo+PN1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Id6BPW3/ALceUuomaP6s&#10;/wBV/wCoOfcyZH8r+Y/O/N/ycwD5/d8tT+T5/m/5Gz7Lf5Rr6ar1Hx5u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WmzgvrT9WU/qUzLlibqFjjYfS+s7LWSYqc10nl&#10;pl2dca87BlW9hRSeTHui+ydi+zlK3X//1N0P0yeizov6S819S849JhXCs6r5nr824785VCZP5jWy&#10;PLN8soRfKh3OdqXaw8ear1G15u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Xn+HT6LMxeiP&#10;J3UvLGZMcpsdfPfUTNGdoXpoJIhTwYuafy6SQSElpIvKO5hob6Dmq9VhnN1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q7pfwifSbR58r+osL45/MMR6p0HV+W+Ix+X&#10;/WKiFWIQq+RcUX+lSbor7j7vvi2uor1f/9XbX9BHr2xH1pdROu+Ra/LEeXl6NZ+xjJUU0dc1ScQS&#10;gnlhFY6NDH5DSeXfywXAvbeeaBr1WQ83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ib+i/wBZ+SfWvlrPGZsj4TXYRFkXOePZKqkrjCWmqsI8nzqiHyXYeTJ5o2brNobgc1Xq&#10;ORzd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qDsP8AxscUrure&#10;L9Lz04iVcL6/4R0RFT/PGJeOvGIE435fyXutH8n/ALzbiDv/AMsNutZr1f/W2kvwzfRF1h9IfVT1&#10;J506p1GGT0nVvqZjub8EGH1Mszph9bUzSwrVrJDGI5wrjcql1BvZjyoFeq2bl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WV+F96&#10;O+qfozyN1Xy31WqcNqqjO/U/N2csPOGzzTKmH4sab5aOczQxFahfKbeqhlGlnbw0K9VmvN1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1hsL/CD9V1H10x3qNNUYD/L&#10;8S9UOBdYYgMQm8z+r1EuKiZGX5awrv8ASo9sVyp979ILC9Yr1f/X3iOj/qT6G9fcazdl3o9mOmx6&#10;tyHjFTgGPxQLKGocSpnaOekl8xFBdGUglSy6aHmq9Q4c3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ooUPr39HtRmOpyjDn3DmxKkzhTZAmpx525My1ImMGDn9Hb5h/Iltrt9w+9zVer/9C+L8Db&#10;B8Wwvr763JsTpZqZKrrlmyWFpY2QSRmtqiHjLAblPgRpygr1bC3L1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os4DlXM49Vma5zhtUI29d2VKsN8vJY04XHrzg7beULi7/Z1GvG63X//0d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/9LYR/Bf&#10;6tdVepvXL1kYV1IzNi2YKXLXWjNGGYRDiWI1NXHh9DFWVKxUdEk8jrT08agBYowqKAAALcqK9V8/&#10;L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aWmCeqf1Oy+pvM+AS9&#10;R80NQ0/rXyxlSKmOYMQMKYDMuN+bgiRmfauGyeVHupQPJbYt0O0WpW6//9PdY9O/o96F+lrMvULN&#10;vRzD56Gu6oZirc05geasmqBPidZI8s8saysRCjM5siWUeA5qvUaDm6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V0U34Vvo1pM51ufoMDrRieId&#10;R6LqtM/81qypzPRipEFWE37RCvzMt4B+jNxddBzUV6v/1NsL8Pb14Zt9ZvUn1AZHzNgNHgsXRzqF&#10;jOTKOWlmlkasgoKiaFKqcSaJI4jBKroL6c0DXqs25u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a9GHfjTdRa7rFjPTFsj4asOGeojBuiazitn3PRV4xEti&#10;pXZYVCfKLaP7B3HXQcrNer//1dqz8OP0K9SfRv1O9ROd8/4thmJ03WDqPjecsLTD2qGemo66ommj&#10;grPOhjAnUOAwjLre9mPKgV6rTOW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1s8M/Bn9RVF1sxvqXJmPLh&#10;osT9S2CdaI4xPXeauC0K4mJaJh8nt/mDfNptUMYtGvMNL1ivV//W3cuhvqs6BepPH875X6KZgGN1&#10;/TjHavLWYohR1lP8lilI7R1FKWqoYlm2MjDfCXjNtHItzVeow3N1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od4B/1djmz/wCT2yn/AMq4/wAbrdf/&#10;1t83LWQ8jZMqsSrsn4NQ4TPjNTJW4hJR0kMD1VTISXqKlolUzTMSSzvdiTqeer1Kv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UFidDOicdfJiseT&#10;sDWqlxWPHXmGE0gkbFY9/l4mz+VuNam99s5PmDc1m1PPV6v/19k38JL1Q9ePUV1k9WGWes+YZMco&#10;envVvMeXcvRSU9NEKHDKWqqI4KRDTxRtIqKqjdIXc21Y8qK9V1fL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Wo7g/4kfrWqfURmLJM+eJWwui9XmXemsEH8&#10;uw2yZWqlxgz4TuFLvKv8vF+mJM426Si5vSvV/9Dcc9IfoV6bejfOnVvO+QcWxPE6nrDm/Es5YomI&#10;NTlKasrpZJpIKTyYYyIFMhCiQu1rXY81Feo7nN1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qd&#10;6L8GPoTRdSMS6mR5px41eJ9ZMN60yRE0flri9CK0R4ev+j7vkW+bfdc+b7q2kGt9RXq//9Hb+9FP&#10;rzy76z899Z8jYFl2pwKTo3nXFMl1Ms9Sky10tBNJC1XEqIpiRzHcI1yL9+amvUfrm6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SlQ/jTdO67qfinTFcj4is2GdbsL6JtOa6Da9bXiuK4qF2XFOnyjXj+2dw10PKzXq/&#10;/9LZr/Cs9IPXb0u9XfVHm3rLhkOH0PU7qrmDNOX3irKeoNRhlZVTywTSLC7GFmV1JSTaw8Ryor1X&#10;G8t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tUrCfws/&#10;WdSdf8wZ9ny9SjDK/wBWOX+qsMn81oiWyxSLi4nrSnm7hKvzMVoCPNNzZNDakV6v/9PevyB1l6R9&#10;VsRx7B+mGaMJzFV5WxCbCsZhw3EKeqkw+vhYrNRVqQOxp6iNgQ0cgVwQQRpz1eoSe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oB4/VP6YpcWmwCLqPldq6nx+HKktMMwYeZkx6bzPKwR4xPuXEpPKk20pHnNsayHaber1f/1L0P&#10;wKP+rgfXH/4XbNv/AJW1XKCvVsUcv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Q7wD/q7HNn/AMntlP8A5Vx/jdbr&#10;/9XfiwzAcDwWWpnweigpHrJWmqGhhSMyysbtJIUALuT3Y3J56vU7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w9E/rRyn62cs56zPlHBqvBY8iZ1x/JVQlZJE7T1GEeT5tV&#10;EYiQIpPNG0H3hY35qvUc/m6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JkZLycs7VS4TRCVqpa1n+Vi3GpW+2pJ23MwubP9oXOuvPV6v//W2OPwgPUR1t66dafVxl/q&#10;7mSsx+iyP1gzJgWAw1TKVoMOp6uoSCkg2qLRoqgAG5078qK9V4HL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kD1WytiGeul2ZMk4S8cdXjGFYhQwvMWEayVFO8KNIVVmCh&#10;mFyFJt2B7c9XqKd+GR6X8/ei/wBCPTn0wdUazD6/H8oUFRS1lRhUs0tG7yVtRUqYJKiGCVl2SAHd&#10;EpvfS1idCvUe/m6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Vpf&#10;hLejXqf6DfRph3p36vV+F4ljdHjGP4g8+Dz1E1KYsQxCWrhVXqqenk3qjgODGAGuAWGvKgRXqst5&#10;a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VaX4Y3o16n+i3I/VX&#10;LXVKvwuvnzz1NzbnOgbCp6iVI6DFjTfLQ1BqKeArUp5TeYqB0FxtkbW2q9VlvN1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098G9e/rCqPUfmTKU2fcSbDaT1jZbyB&#10;DTnydqZaqFxkz4OP0d/l38iK+u73B73KV6v/19zb0s+iLo96Qs3dUM6dLKjE56vq3mnEM342MQqY&#10;pkTEK2V5Zko1jhjMcAZztVi7AWux5qvUcLm6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SdzfmfDck5TxTOeMhzR4RSVNbOI1DP5dPE0smxSQC21TYXGvjz1eoHfSp6l+nXr&#10;E9PmWfUt0lSsjy7mynkqaJcQhSGpCRzyU7ebEkkiqd8bWs50sear1GE5u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RWfRx6vulHrk6H0vqA6Lx18WBVdbiNAi4lTpB&#10;UebQVL0s5McckihTIh2ndqLEgduaGNeo03N1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Kz6U/V90o9Y2AZvzH0ljr46fJWasZyfiAxCnSFjiOFeV800ISSQPAfNXY5&#10;Kk63Uc1XqNNzd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qpKT8&#10;Hf0tUXUDEOpEWJ5jNfiXVjD+skqmupPKGYKEVYhgVfktww8/NyboixkNltMLG+or1f/Q26PQv6+Y&#10;vWp1A64ZFjyqctnoznrFslGc4kKz+Ymgnlh+eCfLQ/LeZ5d/KvLtvbzDa/NA16rEOb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Bz1iy5iucOkeacpYEgkrsUwjEqOnRmCh&#10;pZ6WSKMFm0UFmGp0HPV6ia/hO+nnqh6UPw8emHp660UkVBmjLGHVNPiEENRHURpI9dUzqFmhJRxs&#10;kU3BPs5oV6rEOb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VR+&#10;DJ6Vusvo09DGF9DevNDDh2YqXG8x1skMFVFUoIa3EpqmnYSwsyEtG4JF7jsdeVGFeq1fl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VUfhNelbrL6T8gdYMA600MNB&#10;U5w6r5zzXhiwVUVQJMMxM0vykrmFiEd/La6NZl8RrzQr1Wr83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qiyg/Gxwyu6rYt0vHTiVWwvrvhXRE1P8APFIeSvFeRjfl&#10;/Je6sfyf+824k7/8sNutZr1f/9HaF/DC9FnWj0l9V/UznHqyKEUfVfqfj2bcC+TqjM/8urameWH5&#10;lSi+VNtcXS7WPjyor1W58t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Zcx5gwnKWXq/NWPy+RQYZTT1dTJtZ9kMKGSR9qAs21QTYAk+AJ56vUG3p/6+9KPVF0dwLr50OxM4&#10;zlTMkL1GHVppqimM0aSvAzeRVxxTJaRGFnRTpfsQeer1DH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gD9NXqd6Jer3pXB1q9PmMHHctVNVW0cdW1HVUhM1HO1PUJ&#10;5NZFFMNkqkXKWNrqSNear1D5zd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gD9P3qd6JeqTCMx470Nxk4zS5TzBiWV8Vc0dVTeRiuHeX85TbauKJpBH5i/pEDRtf3XN&#10;jz1eofO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q4YV+Er6u&#10;qPrxj3UKaDCP5diPqnwHq5CRiQ3/ANW6NcVEzsvl6VX+lR2h8dfe05WK9X//0t5npd1+6L9bMWzP&#10;gPSbMtDmCsyXilRgmOw0cwkegxGnZkmo6kD7E0bKQV8COar1C/zd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oMOt2C4pmToxm7LuBwtU1tfguK01PEtt0kstJJHGguQLsxA&#10;F+er1Ed/Bz6NdT/T3+Gh0m6NdZsHmwDM+A4ZVQ1+H1BQyQSPiFVKquY2ZLlHU6E9+aFeqzHm6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U/wD4Gfp/6x+mb8PzCelP&#10;XfAajLeYYMezRVSUNS0ZkWGqxWeenkJid1tJGwYa9jrblRXquA5a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VP/wCDf6f+sfp66cdbMH6z4DUYBU5k6xZ5zDhkdQ0Z&#10;NThlcaT5SsTy3YBJdjWBs2moHNCvVcBzd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GrKykw+klr6+VIIIEaSSSRgqIijczuzWCqoFyToBz1epnypm7&#10;Kme8vUubcj4nSYzhVapenraGpjqKeZQxUtFNCzRuAwIuCdQR4c9XqUP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SuTc9ZJ6i4GuZ+n2MUOO4a7yRLV4dVw1UBeNi&#10;kiCaBmQsjAhhe4Isdeer1Kr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JbKmeck58p6yryPjFDjMWH1c1BVPQ1cNQsFVDbzqaZoWYRzR3G+NrMtxcC/PV6lT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tMrBPWF6qpvUvmbLkvUTM&#10;LYfTetHLOToqc4rUmJMvzrjfnYKqb7Cgk8qPdB9g7FuNBylbr//W3TPTZ6M+iXpRzT1Hzh0igrIa&#10;3qpmWuzZjxqqtp1fEayR5Z2gVgPKjLObILgc1XqNZzd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oH/ULHJN0CzxDCpd3y/jIVQLkk0UoAAHcnmq9Vdv4DuH4hhX4R/RPD8U&#10;gkpqiLCK0PFKjI6n+aVhsysARp7eaFeq3Ll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UWf8J0MKxTBvwxMEocYppaScZlzgxjmjaNwGxmoIO1gDYjUcqK9V6fL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os/AZwrFMJ6U+oOPFKaW&#10;mabrv1FljEsbIXjY0O11DAXVraEaHlRXqvT5a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VZVL+Er6RaPPNd1Dhgxf+Y4j1PoerkxOJHZ/WSjFUIXVfL0pf9KkvDfXT&#10;3tOaivV//9fbT9Avr1xf1o9RevORcTy1Dl9OjWf8YyXDNFWtUGvjoJ5YRWSK0UfktJ5dygLgX+0e&#10;aBr1WS83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X/w78azNFd1exjpgen1KseF+oPB+iQqP5tIS9PX&#10;jEScZKfLWEsfyYtBcqd5/SC2tZr1f//Q2m/w1fQ31c9HvVL1IZ16n12E1lJ1e6l45nHBlw2oqJZI&#10;aCuqJpoY60T08IjqArjcsZkQG9nPKgV6rXeW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A56if+rfs9f+C9jX/lFLzVequT8A7/ALNB9EP+9RW/+XSs5oV6rfuW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Wsthf4O/qmouuOOdSJcTy&#10;4aDEvU9gfWSJRXVfmjL9CuKCaBl+T2jED83HtiDGM2a8wsL1ivV//9Hd/wCjHqd6E+obHM5Za6NZ&#10;hhx2u6f41VZezBFFDURmhxOldo56SQzRoHZGVgWjLKbaMear1Dzzd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FPBBVQPS1SLJFIpV0YAqykWKsDoQR3HPV6m/BMCwTLOFQ&#10;4Flujgw+hpwVip6aJIoowSWISOMBVFyToO/PV6nX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0g/EJ9GtTmapydBnuibE6PO&#10;lN08mg8ir3JmepE5gwgnydvnP5EtmB8v3TdxpfU16v/Svq/A+y3mLAevfrYqMdoKmijr+uGa6ima&#10;eB41miatqSssRcAOhB0Zbg+3lRXq2DuW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BJ1+rKvD+hOda+gleCeDAcYkjkjYq6OtHKyujLYqykXBGoPPV6q/PwOM25rz3+FJ0Z&#10;zbnjE6vGcVrcKrHqK2uqZKiomYYnVqGlmmZpHIUAXJOgA8OaFeq17m6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WjDgOS84r6qs11LYTWiNvXZlStD/Ky7TTKuPbqgHbYwi4u/&#10;2Rca68brdf/T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B&#10;xPDMOxrDajBsYgjqqSrikhnhlQPHJHIpR43VrhlZSQQdCNOer1Jfpz026e9IMlYf026VYJQ5cy9h&#10;SNHRYbhtLFS0tOjO0jLDBCqxopdixCgaknx56vUt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//1Ngj8Fjqb1J6&#10;hddPWZhufsw4njlNl/rVmjDsLixCvqKlKGjirKlY6SkSZ2EECAALHGFUAAAcqK9V+HL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0pcD9SXqKl9T2aMEkz9mNqKD1t5Yy1HTnHK4xJgs&#10;q455uDrH521cPfy03UwHlHYt0O0WpW6//9Xdh9P3pE6D+l/Mefs2dGMJkwyu6m5grM0ZheStqagV&#10;OJ1cjyzzotRI6wqzOx2RhUHgo5qvUZfm6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VeFN+Fl6MaTOVZn2DL1UMTr+otH1Vmk/mtaQ2Z6Q&#10;VIgrQnm7REvzMt4APKNxddBbUV6v/9ba5/Du9d2efWX1L9QeR84YJQ4RB0d6iY1kzD5KN5merpqC&#10;omhSpqfNYgTOIwWCWW50HNA16rP+b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a7OG/jRdWa7rLjPTJ8m4QtPhnqMwbookwnqd7YdXDEi+JsL2&#10;+aT5RbL/AJP3jcduVmvV/9faw/Dn9CfUT0bdTfUPnfPWMYdilP1h6jY3nLDI6Azl6WkrqiaaOnq/&#10;OjQeeokAbYWW4NmPKgV6rSOW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rh4Z+DH12out&#10;ONdTJM04CaTE/UlgvWmOIGs8xcIoRiYkw9v9H2/PN82m2x8r3WvINL1ivV//0N2roN6tOgXqazDn&#10;vKvRTHDjFf01x6syzmKM0VZTfJ4pSO8dRTBqqGNZwjIw8yEvGbaMRbmq9Rjub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UQ6n/ABNfRBVZsq8jQZ23YpQ59pOmE8H8nxcbc11YqDT4VvNHsO/5eX/SAxpht96YXW+pr1f/&#10;0dgD8FDp7n7I/Xb1oV+dcDxDB4Mb62ZprsOkraOanSrpZKypaOppWlRRNC4IKul1IIseVFeq/jl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tI7AuhnWyP1RZpxWTJ2OLSy+uHK2OpMcJqxG2FRrjvmYmr+VtNEm&#10;9N04Pljct21HKVuv/9L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f/Tvz/BFzhm3NPXn1q0mZsUq8Riwvrdmqlo0qqmWZaeBK2pCQQLIxEcagABVsB4DlRX&#10;q2BeW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Aqnps9OsWKS43HkHLi1s+NxZlkqBgdCJXxqLeIsYaTydzYgn&#10;mPtqSfNG9rONxv6vV//S2XvwofVp199TXWD1U5V6144MYoOmvVjMOWcuxiio6b5PC6Sqnjp6YtSw&#10;xtPsVFHmTF5DbVib8qK9VzXL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tTvCPxQPWvVeoLMORJ82RHC6D1a5e6WwRfyjDQVy&#10;tVri5nw7eKbeWb5aL9OSZxt0kFzek16v/9PcP9HHoRyP6NM79YM8ZPxuuxefrFnLE8518dYkKpSV&#10;NfNJM9NTeUoJhQyEAvdrDU81Feo9PN1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VSwn8K31lUnX7MGfp8DohhmIeq/L/VaGT+a0hY5Yo1xYT1ZTfuEy&#10;/MxWgP6Q3Nl0PKRXq//V3punPW/o91fxPMWC9LMz4ZmGryjiU+D43Dh9ZFUPh+IQMUmo6tY2Jhnj&#10;ZSGRrMCDcc9XqFL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LvH6ufSzNjM2XYuouXGr6bMc&#10;OUJacYzSGVMwTeZ5OCsnmbhiEnlSbacjzDsay+6ear1f/9a9D8Cj/q4H1x/+F2zb/wCVtVygr1bF&#10;HL1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od4B/wBXY5s/+T2yn/yrj/G63X//19+ukw3DsPeWSgp44GncySmNFUu57s5UDcx9p156vVN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phGVcriY1Aw2lEjVAqy3y8dzUC9pydt/NFzZ/tanXnq9X/9DYv/B56/daOtfWv1eYD1ZzLXZg&#10;o8l9Ysy4JgUNZMZEoMOp6uoSGjpgfsQxqoCr4AcqK9V5PL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TowX1y+rqf1I5kyrN1AxdsOpPWVlvIsNOZxsTLdQuNGbB1G3/eWTyY7r&#10;/qDXlK9X/9Hc69Lvom6OekXNnU7OfSqXEZKzqzmmvzdjYr6mOZFxCtleWZaRUijMcAZztVi5At7x&#10;5qK9Rvub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q0pPwg/SjR59r+o&#10;0NTj38wxLqrQdYZQcQg8v+sNEKsQoq/LXFD/AKVJuiuWPu/pBY31Fer/0tuD0Ievmb1qdQuueRZc&#10;qjLY6M58xfJSzjEjV/zEUE8sPzxT5aH5YyeXfyry7b28w2vzQNeqxjm6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QR+oCqqaLoPnatopGhmhwDGHjkRirKy0cpVlYagg6gj&#10;tzVeqvj8DHMuY84/hPdF8y5uxCpxXEavCaxp6qsnknnlYYnVqDJLKWdiFAFyToAOeFeq2Pm6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Q7h/&#10;42vz3VnFul/+bLb/ACvr3hPRD5n+sV/M+fGIH+e+V/Lvd8v5P/eTcd2//ehdvvVmvV//09or8Mb0&#10;U9ZvSR1W9S+cuq7Ye1H1Y6nY9m7A/kqlpnGH1tTPLCKpWjTyptrjcgLAG/vHlRXqtu5a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DxHDsPxjD58JxaCOqpKqN4ZoZkV45I&#10;3Uq8ciMCrKykggggg2PPV6k3kHp7kHpTk+h6e9LsDw/LWAYYjR0eGYVRQ0dHToztIyQU1OiRRqXY&#10;sQqgXJPcnnq9Sw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1f8K/CJ9WVH&#10;12x3qLM+B/y/EfVHgXV+K2IyeZ/V2iXFRMGXyLCt/wBKj2xX2n3vfFtaRXq//9TeR6T+ojol10xj&#10;NeX+kWZKTH63I+LVGBY9DSsxagxGndknpJ9yi0kbKQQLjTvz1eoZ+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BX10xXEsC6JZxxvBp3payjwPFp4Jo2KvHJHSSvG6MNQy&#10;sAQfA89XqIh+C31Q6i9aPwvukPVDq1jVZmLMWL4XVy1uJYhO89TUOuI1UatLK5LMQiqoJPYAc0K9&#10;VofN1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ipQ+uX0iz5gq&#10;Mqw9QMIbEaTNlPkWanE53pmSo84w4Ow2/wC9UnkyWX/UOvNV6v/VvZ/AvpKul9QHrgepieMS9dM2&#10;MhZSNymtqrMt+4+I5UV6th/l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TVjuCYVmbBKzLeOwioocQglpqiJiQJIpUMciEqQbMpI0N+er1IPot0W6X+nbpfg/Rfovg8WAZX&#10;wCJ4cPw+F5HjgjeR5mVWmd3ILux1Y9+er1Cj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gZ6C+nvo16YOnUPSboNgMOW8u09RV1UdFA8ros1VK09Q4aZ3e8kjFj71&#10;tdLDnq9Qz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oGeivp7&#10;6NenXDMdwbotgMOAU2Zcar8xYnHA8rioxOv2fN1b+c7kPLsW4Wyi2ijnq9Qz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RKwDC8THqvzZIaaXafXllOUHy2t5YXH&#10;7ve32de/blK3X//W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UGnWjH8Wyp0dzZmjAJvl6/DcGxSqppdqtsmhpZJI32uCrbWANiCD4gjnq9RKPwhuu/Vf1N/hv9&#10;K+u3XHFjjua8x4bVT4jXmnp6czSJX1MKt5NJHFClo0UWRFGl7XueaFeqyLm6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VJfgk+pbrb6tPQThXWX1B44cw5lqcdzNRy&#10;VjUtLTFoaPFJ6enTyqOGGEbIlC3CXNrsSdeVFeq23l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VI/hB+pbrb6nOnfWfHOuWOHHarKvV3O2WcKc0tLT/L4VhxpPk6S&#10;1JDEsgi8xvfcNI1/edrC2hXqtu5u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f/9fYZ/Bm6ydXOq3XD1i4P1PzRi2YqTK3WbM+FYNDiWIVFVHh9BDWVKw0VEk7&#10;sKenjVQFjjCoAAANOVFeq9/l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TFmnLmF5xyziOUccVnosVpaijqFVirGKeNopAGGoJVjYjtz1eoK/TX6dumHpN6HZe9O/Rmmmo8&#10;sZXgkp6CGoqHqJEjeaSdg80hLud8jG5+jmq9Q483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ouHpT9KfRz0Y9H6foX0IpKihy9S1dfWxxVNVJUyCatqHqagmWUliDI&#10;5IHgNBzWyvUY/m6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Fw9&#10;NXpT6OekzBc0Zf6MUdRR02cMyYrmzExUVUlQXxPE/L+bkQyElEby1sg91fDvzVeox/N1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UhuqGa6rInTTMWeKGJJ58Gw&#10;yvro45L7Henp3mVWtrtYrY21tz1eorf4b/qlzP61/RH0+9Umc8MpcHxPOFDPVVFHRNI0ETR1k9MF&#10;jMpZyCsYOpOpPNCvUd3m6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V0/hY+tDOPr59IeH+ozPeD0WB4jWYtjuHtSUDStCEw+vlpI3BmZn3OqAtra5005oGa9Vi3N1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ro/Dd9aGcfWxkvqfmbO&#10;eD0WDS5E6j5pyVTJRNKyz02EGn8mpl81mImk807gtl0FgOar1WL83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Wlwv8Gz1O0XW/HOpUuO5XNDifqawPrPFGK3EPOGA&#10;0K4oJaR1OH7RiTfNx7YwxhNmvUCw3VivV//T3e+inqi6D+orHc55Z6MZhjxyu6eY3VZczDFHT1MR&#10;osTpXaOekc1EUayMjKw3Rl0NtGPNV6h95u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UkeoGU48+5CxvIs05pkxqgrKBpgu4xipheEuFJG4ruva4v7eer1F69C3pVw/0Rek3&#10;JfpWwvGpMw0+TaSalTEZaZaZ6gSVU1TuaBZJAljJtsHPa/jzVeo2fN1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I7+Hh6KcL/D+9M9F6b8HzBLmeCjxLF8RFfNSLSu&#10;xxGskqzH5KyygCMvtB3a2vYduaAivUeLm6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d9Cnopwv0QZV6gZXwvMEuYlz5nrMOd5JJaRaY00mMGAtRqqyyeYsPlaSEqW&#10;v9kW5qvUeLm6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lg/Ea&#10;9FtTmiqyXBnmnbE6LPFL03mg+RxC6ZoqhOYMJLGm2l3+Xl/SAmEbdZBcX1Ner//Uvz/BFyfm3K3X&#10;n1q1eZsLq8OixTrdmqqo3qqaWFaiB62pKTwNIoEkbAghluD4HlRXq2BeW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I7qJm0ZB6f47no0/zYwXD62v8jfs8z5aB5vL37W27&#10;ttr2Nr3se3PV6i6egr1WR+uD0iZI9VcWBHLK5yo5qsYYaz5w03l1U1Ns+ZEMHmX8rdfy172tpc6F&#10;eo3nN1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Il+HH62YvxBP&#10;S/Q+pKHLRymtbieM4d/LjiHzxX+XVslH5nzAp6e/m7N23yxtva7WvzQM16j283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oiXoI9bUXriyn1DzRFlo5Z/qFnzMeSDE&#10;cQFZ80cHMA+eDCng8oT+b/krPst/lGvpqvUe3m6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aOGA9Nuoi+qjNVa2AYiIX9dGVcTWQ0M+00SLj26sDbLGnXct5fsC411&#10;HKVuv//V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UiOpmV&#10;J8+dN8wZGpZlp5caw2uoUlYEqjVMDwh2A1IUtcjnq9RYvw6/Sxjfol9FmQfSzmTFoMdrsnUU9LLX&#10;00TxRTGSrnqQyRyEsoAkA1Pcc0K9R1Ob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Xp+F/6LMxegL0l0HpxzTjlNmGso8VxzETW0kEkMbLiFdLVogSQlroH2k31IuO&#10;aAivVYXzd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q8/w6fRZm&#10;L0R5O6l5YzJjlNjr576iZoztC9NBJEKeDFzT+XSSCQktJF5R3MNDfQc1XqsM5u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f/W2BPwVOpHUPPvXX1nYdnrHsRx&#10;qnwLrXmmgw2Kvrp6lKOkjrKlY6WkWZ2EECAALGllAAsOVFeq/Tl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SXzxmqjyJkrGM74jG81Pg1FV10scdt7JTxNMypuIG4hbC5A&#10;vz1eoDPRr6o8oetT0y5S9UWQsPrMKwjOFLLVU1JiHlfMxLHUS0xWXyXeO5aMkbWOhHjzVeozfN1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J36FPWdkT17+nuk9RfT&#10;jCq/BsLrK/FMPWmxIQioD4fVSUkrHyJJE2u6Er717WuAdOaBmvUcTm6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79GfrOyJ61st53zNkLCq/Cosi5yx3JdWmICHdN&#10;V4R5Pn1EPkyOPIk80bNxDaG6jmq9RxOb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pK4H1967SeqHNGESZ1x5qSH1v5Xy/HAcYrDGuESLjnmYWqebtFC+xN1OB5R2r&#10;ddBalbr/192roN6S+gXplzDnvNXRTAzg9f1Kx6szNmKQ1tZU/OYpVu8lRUhaqaRYA7Ox8uEJGL6K&#10;Bbmq9Rjub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IDqxlfEc8dLMy&#10;5Kwdo0q8YwrEaKBpSVjElRTPEhcqCQoZhcgE28Dz1eopP4YHpk6hejX0GdOPTL1VqKGqzDlKgqKa&#10;tlw2aWalZ5K2oqFMMk0UUjLskF90a6308eaFeo+vN1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rL/CN9HfVP0Kei/DfT31jqcNq8cpMYzBXvJhU801MYq/EJqqELJP&#10;DC+4RuAw2WBuASNeVGFeqzTl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Vlfhfejvqn6M8jdV8t9VqnDaqozv1PzdnLDzhs80yph+LGm+WjnM0MRWoXym3qoZRpZ28&#10;NCvVZrzd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q/6f8AC+9F&#10;NLm+sz3BlOUYpX9QaPqlPL/N8SIbNNIKgQYjsNTsCr8zL+gAEB3axmwtqK9X/9Da1/Dr9dufvWV1&#10;M9QuR864Nh+EwdHuouNZMw6ShMxeqpaGomhjqKrzXYecwjBbYFW5NgOaBr1Wh83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T+bMy4ZkvKuJ5xxosKPCaSorJyi7m8qCNpZ&#10;Nq+J2qbDx56vUEnpf9SHTX1d9Bct+o/o+9TJlrNVPJU0LVkHkTlI55KdvMiu207420udLHmq9Q98&#10;3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osvpG9WvSL1s9F6br&#10;10QerkwCqrMQoY2rqb5ebzaGoelnvFuay+Yh2m+o15rbXqM1zd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iyel71a9IvV5gWbMxdHpKuSmyZmfF8o4j85TeQwxLC/K&#10;+aEQ3NviHmLtfS+ugtzVeozfN1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1ysN/Ge62VvWjGumcmU8DFLhnqQwXoqkoar8xsKrlxIyYi36bb86vyibQB5fvNdO1qzX&#10;q//R2ufw7vQjnn0adS/UHnjOGN0OLwdYuomNZzw+OjSZXpKavqJpkpqnzVAMyCQBil1uNDzQFeqz&#10;/m6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Qb9ZMu4tm/pDmrKeAxia&#10;uxTB8TpKdCyqGlnpZIo1LMQq3ZgLkgDx56vUTH8Jb0/dVPSv+HX0u9P3W2gTC81ZZw6pp8QpY6mG&#10;pWOR6+pnUCend4nvG6m6sRrbuOaFeqxbm6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VQ/gt+lzrT6PPQnhfRHr9hkeEZjpsbzJWyU0dXT1SiGtxOapp286mkkjJaNg&#10;bBrjsQDyowr1Wvct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U0Zgx7Ccq4DXZnx+b5ehw2nmqqmUqzbIY&#10;UMkj7UBY7VBNgCT4Annq9QedCuunSr1LdJsF659EMWXHcq5ihefDq9IJ4BNGkrwswiqY45ltIjCz&#10;IDpftY89XqFr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Ad6e&#10;PUl0U9V/TODrF6fscXMWW6iprKSOtSmqacNNSTNT1CeXVxRSjZKpW5WxtcEjXmq9Q483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VPH4FXQjq&#10;/wCnD8PfCOl/XLAKrLWYIMfzRUyUNYqrKsNTis80EhCki0kbBhr2PKivVcPy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g3&#10;6U9YelXXTJ8fUHozmLD804FNNPTpX4XVx1NO0tPIYp4xLEzKWjkBVhe4IIPPV6hI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VJ3/Cfjp31A6Xfht4NlHqZgWIZdxWPMWbZWosUop6SoWOXF6iSJzDUIkgWRCGU2sQ&#10;QRccqK9V2PL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MOW81ZYzlha45lDEqXFaJm&#10;dFqKOojniLIxV1EkTMpKsCCL6HQ89Xqf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ol/4TjUtVR/hf4J&#10;BWRtE4zLnE7XUqbHGam2h115UV6r2uW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VFP/AAnLr6/E/wAM&#10;LBKrEZ5KiU5lziC8js7WGM1AAuxJsByor1Xrct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pO5WyhlPI2ELl/JWF0mD0CPJItNQ00VPCHkYu7CKFVU&#10;MzElja5Op56vUo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pS/4T&#10;+9SeovVj8N7Bs49U8fxLMuLyZizZC9ditdPWVLRw4vURxRtPUu8hWNAFUXsoAAsOVFeq63l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UGnSXo10o6DZMj6d9F8vUGV8ChmqKhKDDaZKenWWokMs8gjjAUNJIxZj4kk&#10;89XqEv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U9/gXde+sP&#10;qU/D6wnqn10x+pzLmGfHs0UsldV7PMaGlxWeCnjOxVW0cahRp2HKivVcJy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UisgdNunXSfLaZO6WYBhuWsIjkmmShwqhgo6ZZJnMksiwUyJGHkclmNrsSSbnnq9S1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VMP4B/Vzqn1v8Aw6MHz91jzFiWacclzBmuB6/F&#10;ayarqWigxaoihjaadmcpHGAqi9gAANOVFeq57l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CHod0D6Pemvp/F0s6F4&#10;BTZay9BPVVUdDS7/AC1mqpWnqJB5jM15JGLHXueer1C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qK/BA9RvWn1U+gTCer/X7HZMxZjqMdzPS&#10;SVssFPCzQ0mKTwU6bKaOOO0cahQdtza5JOvKivVbry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UXf0u+lnox6OOklP0P6B4dLheXKWrrq2OCarnqnE1bO1TUN5tQ7&#10;yENI5IF7DsNOar1GI5u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Vafg5erLq/61fRBhnXjrlNSz5gqsazFQ&#10;yPR0y08Xk0OJTU0AESkgERoLnxOvKjGvVaXy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FO9Ffo46XehHoRS&#10;+nno9WYnX4JR12JYgkuLzwTVRlr6p6uYM9PBBHsV3IQbAQtgSTrzQwr1Gx5u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Vu/hR+s3qB69fR5h3qK6m4Zh+EYtWYvj2HtTYWs604jw+v&#10;lpImAqJZZNzIgLe9a97ADTmgZr1WRc3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iS/h8+ivAvQD6bKL04Zcx2ozHS0eI4viIramnSCRmxCskq2QxxsygR&#10;l9oN9QL80BFeo7XN1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iFfhtetmX8QT&#10;0tUPqSmy0MptW4njOHfy5cQNcF/l1bJR+Z8waenv5uzdt8sbb2ubX5oGa9R9eb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IrqVlOXPvTnH8jQTCmfGsNrqBZmUsIzUwPCHKggkKWva4vz1eos34efpWxT0R+&#10;jLIfpXxrGYswVWTqKelkxCCnaCOcyVc9TuWF3dkAElrFj2vzQr1HO5u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Vff4ZHoqxn0AelCg9N+PY/DmWoo8UxvETXU9K9M&#10;jDEa6WrWMRO7kGMPtJ3akXsOaAivVYJzd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Sues10uRMkYzniuieeDBqGrrpI47b3SnhaZlW+m5gthfS/PV6gI9Fvqlyx61/S/lD&#10;1SZMwyqwfDM4UstVT0da0bTxLHUy0xWQxFkJLRk6HsRzVeo0PN1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Jp6C/Whk718+naj9RmRMHrcDw6sxDFcPWkr2iaYPh9X&#10;JSSOTCzJtdkJXW9jrrzQM16jl83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QPVbK2IZ66X&#10;ZkyThLxx1eMYViFDC8xYRrJUU7wo0hVWYKGYXIUm3YHtz1eop34ZHpfz96L/AEI9OfTB1RrMPr8f&#10;yhQVFLWVGFSzS0bvJW1FSpgkqIYJWXZIAd0Sm99LWJ0K9R7+b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Wl+Et6Nep/oN9GmHenfq9X4XiWN0eMY/iDz4PPUTUpix&#10;DEJauFVeqp6eTeqOA4MYAa4BYa8qBFeqy3l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VpfhjejXqf6Lcj9VctdUq/C6+fPPU3Nuc6BsKnqJUjoMWNN8tDUGop4CtS&#10;nlN5ioHQXG2Rtbar1WW83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RZwHKuZx6rM1znDaoRt67sqVYb5eSxpwuPXnB228oXF3+zqNeN1uv//Q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Uns3Zmw3JWVMUzljO/5PCKSprZ/LXc&#10;/lU8TSybFJF22qbC4ueer1BB6WPUp059YPp/y16k+kYq1y5munkqaEV0Cw1GyOeSnbzYldwp3xto&#10;GOljzVeowHN1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K76PfV&#10;30m9cHRKm6/dFVrlwGrrcRoEGI06wT+bQ1L0s941kkAXzEO07tRrYc1tr1Gi5u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RXfSv6u+k3rDwHN2Y+kS1y0+Ss04xk/E&#10;fnqdYW/mOFeV80YQsj74f0q7HNidfdHNV6jRc3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/R2EfwX+rXVXqb1y9ZGFdSMzYtmCly11ozRhmEQ4liNTVx4fQx&#10;VlSsVHRJPI609PGoAWKMKigAAC3KivVfPy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oOesWXMVzh0jzTlLAkEldimEYlR06MwUNLPSyRRgs2igsw1Og56vUTX8J3089UPS&#10;h+Hj0w9PXWikioM0ZYw6pp8QghqI6iNJHrqmdQs0JKONkim4J9nNCvVYhzd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qqPwZPSt1l9GnoYwvob15oYcOzFS43mOtkh&#10;gqoqlBDW4lNU07CWFmQlo3BIvcdjryowr1Wr8t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qqj8Jr0rdZfSfkDrBgHWmhhoKnOHVfOea8MWCqiqBJhmJml+UlcwsQjv&#10;5bXRrMviNeaFeq1fm6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aWmCeqf1Oy+pvM+AS9R80NQ0/rXyxlSKmOYMQMKYDMuN+bgiRmfauGyeVHupQPJbYt0O0WpW6//S&#10;3WPTv6PehfpazL1Czb0cw+ehruqGYq3NOYHmrJqgT4nWSPLPLGsrEQozObIllHgOar1Gg5u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UzZizBhGU8v1+acwTfL0GGU81XUy&#10;7WfZDChkkfagLNtUE2UEnsATz1eoOOgfXrpP6n+kGB9euhmLfzzKeZIXnw6u+Vqabzo0leBm8isi&#10;inS0iMLOinS9rEHnq9Qw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oB/Tf6muiHq56XQdaPT1jf8AWDLVTU1lHHWfJ1lJuno5mp6lPJroYZhslUrcpY2upIsear1D&#10;xzd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gG6Bepvoh6ocJzF&#10;jvQvG/55S5Ux/EssYq/ydZTfL4rh3l/OUu2shiaTyvMX9JGGja/uO1jb1eoee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XRTfhW+jWkznW5+gwOtGJ4h1Houq0z/&#10;AM1qypzPRipEFWE37RCvzMt4B+jNxddBzUV6v//T2wvw9vXhm31m9SfUBkfM2A0eCxdHOoWM5Mo5&#10;aWaWRqyCgqJoUqpxJokjiMEqugvpzQNeqzbm6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QYdbsFxTMnRjN2XcDhapra/BcVpqeJbbpJZaSSONBcgXZiAL89XqI7+Dn0a6n+&#10;nv8ADQ6TdGus2DzYBmfAcMqoa/D6goZIJHxCqlVXMbMlyjqdCe/NCvVZjzd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qf/AMDP0/8AWP0zfh+YT0p674DUZbzDBj2a&#10;KqShqWjMiw1WKzz08hMTutpI2DDXsdbcqK9VwHL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p//Bv9P/WP09dOOtmD9Z8BqMAqcydYs85hwyOoaMmpwyuNJ8pWJ5bs&#10;AkuxrA2bTUDmhXquA5u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WvRh3403UWu6xYz0xbI+GrDhnqIwboms4rZ9z0VeMRLYqV2WFQnyi2j+wdx10HKzXq//9Tas/Dj&#10;9CvUn0b9TvUTnfP+LYZidN1g6j43nLC0w9qhnpqOuqJpo4KzzoYwJ1DgMIy63vZjyoFeq0zl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Tfi+LYbgOFVWOYzOlNR0UUk880&#10;h2pHFGpeR3J7Kqgkn2c9XqSHS3qp04625Bw3qn0jxqkzFlzGI2locRoZllp6hFdo2aKRdGAdWXTx&#10;B56vUv8A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Bh0g61dJ&#10;uv8AkqLqP0UzDQ5nwGaaop0r8OnWaBpaeQwzxiRdN0cilWHgRbnq9Qn8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oMOlvWrpN1uoMWxTpFmGhzFT4DilZgmIyUM6y&#10;rTYjR7fmqKYr9maHeu9TqLjnq9Qn8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Uerq6WgpZa6ulSGCFGkkkkYKiIouzMx0CgaknQDnq9TTljNOWM7YDTZpyZiVLi+GVil6eso&#10;qiOoglUMVLRzRMyOAwIuCdQRz1ep+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SZylnTJ2f8ABlzHkTFqLG8Od5I1qqCqiqYS8bFJEEsLMhZGBDC9wRY689XqU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TOWM6ZOztBV1WTMWos&#10;XioKqaiqXoqqKoWGpht51PKYmYJNHcbkazLcXAvz1epT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R/wLpD1YT1S5pxF8r4uKeT1y5WxhJThtTsbDkXHd9ereXY0&#10;q71vN/kxuF21HKVuv//X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UD/qFjkm6BZ4hhUu75fxkKoFySaKUAADuTzVequ38B3D8Qwr8I/onh+KQSU1RFhFaHilRk&#10;dT/NKw2ZWAI09vNCvVbly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qLP+E6GFYpg34YmCUOMU0tJOMy5wYxzRtG4DYzUEHawBsRqOVFeq9Pl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UWfgM4VimE9KfUHHilNLTNN136iyxiWNkL&#10;xsaHa6hgLq1tCNDyor1Xp8t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/0L+/wTc+Z4zn139aNDnDGa7FoMG625poqCOsq5p0paaOsqQlPTLKzCGFQAAiWUAa&#10;DlRXqv8AeW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pHYF1z62SeqLNOFSZxxxqWL1w5WwJITi1WY1w&#10;qRcd8zDFTzdoon2JugA8s7Vuug5St1//0d3Lob6U+gXpsx/O+aOimXxglf1Hx2rzLmKUVlZUfO4p&#10;Vu0lRVFaqaVYd7Ox2QhIxfRALc1XqMNzd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oHfUQSPT9nojQjL2Nf+UUvNV6q5vwEZJJfwhuiEkrFmOEVtyTc/wDJUrPE80K9VvfL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oh/4ThSyzfhe4G8zF&#10;2/rLnHUm5/5LVT7eVFeq97l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UQfgGyyy9J/UOZWLW69dRwLkmwvQ6C/hyor1Xv8t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oh1P+GV6IKXNlXnmDJO3FK7PtJ1Pnn/nGLndmukFQKfFdhrN&#10;g2fMS/6OFFMd3vQmy21Fer//0tqz8OP11dSfWR1O9ROSM/4ThmGU3R/qPjeTcLfD1qFepo6Gomhj&#10;nrPOmkBnYICxjCLe9lHKg16rTOW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Yp4IKqB6WqRZIpFKujAFWUixVgdCCO456vU34JgWCZZwqHAst0cGH0NOCsVPTRJFFGCSxCR&#10;xgKouSdB356vU68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pl&#10;y/lrLuU8NXBsrYfTYZRqzuIKSCOGMM53OwjjAW7E3JtqdTz1ep6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TLgmWsu5Zingy3h9Nh6VU8lTMtNBHEJJ5LeZNIIwA&#10;0j2G5jcm2p56vU9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W7wz8Zr1AVvWvG+mkmWcvCjwz1KYJ0WjlEdb5rYPXLiZkr2PzW359flE2kARe814jpas16v/09sL&#10;8Pb0H5t9GXUn1AZ4zNj1HjUXWPqFjOc6OKlhljajgr6iaZKWcyaPIgkALLobac0BXqs25u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UEvX2trMN6FZ1xHDpXp6inwHGJIpY&#10;2KOjpRysroykFWUi4I1B56vVX9+B5nLN/UH8Kfo1nHPuK1mN4vXYVWPU12IVMtTUzMMSq0DSzzM0&#10;jkKAAWJ0AHYc0K9VrfN1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pL/wCE+mf899S/w2cGzV1HxqvzBikmYs2xNWYlWTVdQyRYvUJEhmnZnKogCqL2AAA05UV6rtOW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SV+Bxn/PfUHpd17rM&#10;+43X45LhvW/qDh9I+IVk1S0FJAaLyKWFpmYxwRbjsjWyrc2AvzQr1Xa83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XZw38F3qzQ9ZcZ6mvnLCGp8T9RmDda0hEFTv&#10;XDqEYkHwxja3zT/NrZv8n7pue3KxXq//1N1309er7oT6o8ydQMpdGsTmxCu6Y5hrcrZgSWjqKcU+&#10;J0cjxTwxtMiiZVZGAePcp8DzVeozfN1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oOJ4Zh2NYbUYNjEEdVSVcUkM8MqB45I5FKPG6tcMrKSCDoRpz1epL9Oem3T3pBkrD+m3&#10;SrBKHLmXsKRo6LDcNpYqWlp0Z2kZYYIVWNFLsWIUDUk+PPV6lt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g76XdI+lnRDKMeQejmXcNytgcUs86UGFUcNJTLLPIZ&#10;ZpFhgVUDSSEsxtckknXnq9Qi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oO+nPSPpZ0fo8Tw7pTl3Dct0+NYjVYxiEeG0cNKtViFVt+ZrZ1hVRJUTbV3yNdmsLk25&#10;6vUIn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Tp+BL1y6u+on&#10;8PXCOpvW/MFXmbH58fzTTSV1dJvmaKmxWeGCMtYe7HGoVfgOVFeq4vl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oEvT56cui3pW6aw9IOgOBR5dy5T1NXVx0Uc9RMqzVczVFQ++pkkkvJI&#10;xaxawvYADTmq9Q283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U7+Cv6oOtfrA9COF9bPUDiy41mS&#10;pxzMtFJVJSU1KDDR4nNTU6eTSRxxDZEoFwtza5JOvKjGvVbFy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RafSX6TekHoq6NU3QfobDVQZfp&#10;azEK6NKypaol86uqHqpyZWAJBkc2HgNOa2V6jLc3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qsf8&#10;Ij1g9VfXP6LMN9QXWaDD6fHavGMwUDphdPJBT+VQYjNSwERyyysGMaDcd9ibkAduVBmvVZxy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RP/AEM+jLp/6CvT9SenXpnieIYvhVHX4piC1OKN&#10;A1QZMQqnq5VJp4oo9qu5C+7e1rknXmgIr1HA5u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q8PwuvWlmf1+&#10;ekjD/Ubm/BaXL9bWYrjmHtR0csksSrh9dLSI4eX3ruqBiPAnTmgZr1WH83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It+HP6J6X8Pz0xUXpto8xtmpKPEsYxH+&#10;YPQiiLHEa2SsMfkCecDy9+2+/wB617DtzQEV6j083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Iz+HZ616D8QL0yUXqRw7LsmVoqzEsYw4UElatWynDqySkMnnLDCCJCm&#10;62zS9rnvzQM16jzc3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VdP4WPovzj6BvS&#10;Hh/pzz3jFFjmI0eLY7iDVdAsqwlMQr5auNAJlV9yK4DaWuNNOaAivVYtzd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ih+h31mdOvXp0ApPUT0sw3EsKwisr8Tw9KfFY4E&#10;qRJh9U9JKzLTTTR7WdCV9+9rXAOnNAzXqN5zd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V/wDg/wDpE6s+h/0T4Z0B&#10;61tQtj1JjOYa9zh1Q08HlV2IzVUFpGjjJby3G4bdDpc8qMK9VoHL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RbPSf6r+j3rS6OU3XboXU1NXl6qq6+hjkq6V6aTzqGoemqAYn94ASIQD4j&#10;XmtteoyfN1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Wz+E/6M+ovoL9HOHe&#10;nbqniWG4ri9Hi+PYg9RhUk70xjxDEJauJVaphhk3qjgN7lr3sSNeVAivVZNy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FW9GnrB6VeufobS+oLozBiFPgVXW4lQImKU8UFR5&#10;tBUvSzkxxSyqFMiHad9yLEgdua216jU83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VWH4NvpQ6w+i30O4Z0J66U1NSZhpcazHXSR0tUlTGI&#10;a7EpqmnIlj90kxuCR4HTlRhXqtP5a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UX/ANM3qg6KesDpTB1s9P8Aiz41lupqq2ijqnpKmlJmo52pqhPJq445RslUi5Wx7gka81tr&#10;1GA5u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qH/AAPPTv1n9LfoBwnpH18wKXLmY6fHcz1c&#10;lFNLBK6w1eKTz0776eSSO0kbBh71xfUA6cqK9VvHL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UFHRf&#10;rn0i9RORYupvRDMFJmbAJ56mmjrqGTfC0tNK0M8YYge9HIpVviOer1Cv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S7+AV0n6o9Fvw5cHyJ1hy5ieV&#10;cbizDmud8PxehnoqpYp8WqJYZGgqESQJIhDIbWZSCLg8qK9V0XL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Uksk5/yJ1LwFM1dOMboMwYXJJLEtZhtZDV07PExSVBN&#10;AzIWRwVYXuCCDrz1epW8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qjT/hOzgGO5a/DKwTCsx0VRh9Uu&#10;ZM4MYamF4pArYzUMrFJAGsw1BtqOVFeq8vl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jilimTzIWDr7V&#10;II+8c9Xqy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od/4Tff8AZrrA/wDwZs5f+Xqp5QV6r4uX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TZhGC4NgFEMNwGkhoqdSzCKniSNAWN2IRABcnU6annq9Tn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oJOv8AV1VB0IztXUMrwzw4DjEkckbFXR1o5SrKw1DA6gjU&#10;Hmq9VfX4Guacz52/Ch6MZpzniVVi+J1mE1jVFZW1ElRPKwxOrUNJNKzO5CgC5J0AHPCvVbBzd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qQ/8AhPXnTOOfvw1MFzHn&#10;vFq3GsRfMebo2qq+qlqZikeMVCRoZZmZyqKAFF7ACw05UV6rvOW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UPEcOw/GMPnwnFoI6qkqo3hmhmRXjkjdSrxyIw&#10;KsrKSCCCCDY89XqTeQenuQelOT6Hp70uwPD8tYBhiNHR4ZhVFDR0dOjO0jJBTU6JFGpdixCqBck9&#10;yeer1LD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IPpv0s6Yd&#10;G8rJkfpDlzC8q4JFLNOmH4Ph9PQ0qyzOZJpFp6VEjDyOSzsFuzEk3J56vUvO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Ug8gdK+mHSikxGg6W5cwvLUGMV9TitfHh&#10;WH09GlVX1O35muqFp0QS1M21fMle7vYbmNhz1epe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qvCm/Cy9GNJnKsz7Bl6qGJ1/UWj6qzSfzWtIbM9IKkQVoTzdoiX5&#10;mW8AHlG4uugtqK9X/9Xa5/Du9d2efWX1L9QeR84YJQ4RB0d6iY1kzD5KN5merpqComhSpqfNYgTO&#10;IwWCWW50HNA16rP+b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BZ1zx&#10;bEsB6J5xxzBp3pqyiwPFp4JozteOWOkleN0I7MrAEH289XqIl+C/1U6jdbfwwekXVPq5jVXmLMeM&#10;YXVy12I10zS1FQ64jVRq0sjasQiquvgBzQr1Wgc3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qmz8BzrT1Z6/fh4YR1H61Zhrsz49NmDNVO9fiM7TTtFT4tPDBGZG12&#10;xxqFUeAFuVFeq5Pl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U&#10;2fgudaurPW7pp1xxPq7mGuzFUYD1nz5gmHSV07TNTYdRmj+VooS32YYd7bFGgueaFeq5Pm6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a7OG/jRdWa7rLjPTJ8m4QtP&#10;hnqMwbookwnqd7YdXDEi+JsL2+aT5RbL/k/eNx25Wa9X/9baw/Dn9CfUT0bdTfUPnfPWMYdilP1h&#10;6jY3nLDI6Azl6WkrqiaaOnq/OjQeeokAbYWW4NmPKgV6rSOW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NWO4JhWZsErMt47CKihxCCWmqImJAkilQxyISpBsykjQ356vUg&#10;+i3Rbpf6dul+D9F+i+DxYBlfAInhw/D4XkeOCN5HmZVaZ3cgu7HVj356vUKP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BnoL6e+jXpg6dQ9Jug2Aw5by7T1FXVR0&#10;UDyuizVUrT1Dhpnd7ySMWPvW10sOer1DN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gZ6K+nvo16dcMx3Bui2Aw4BTZlxqvzFiccDyuKjE6/Z83Vv5zuQ8uxbhbKL&#10;aKOer1DN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tbvDPwZf&#10;UBRda8b6lyZmy8aPE/UpgnWmOISVvmrg9CuJiSgYfK7fn2+bTaATF7rXlGl6xXq//9fdq6DerToF&#10;6msw57yr0Uxw4xX9NcerMs5ijNFWU3yeKUjvHUUwaqhjWcIyMPMhLxm2jEW5qvUY7m6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Qa9Z8wYvlPo9mzNOX5vl6/DMGxOrppdq&#10;vsmhpZJI32uCrbWANmBB7EEc9XqJV+EV166sep/8OLpX16654t/PM2Zkw2qnxGu+VpqbzpEr6mBW&#10;8ijiigS0aKLIijS9rknmhXqsf5u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VS34J3qa63+rn0GYV1o9QuN/wBYMy1OOZlo5Kz5OjpN0FHic9PTJ5NDDDCNkShbhLm1&#10;2JNzyor1W08t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qpX8If&#10;1N9b/VD086zY710xv+eVWVOrmdssYU/ydHTfL4VhxpPk6XbRwxLJ5XmN+kkDSNf33awtoV6raub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UQ6n/E19EFVmyryNBnb&#10;dilDn2k6YTwfyfFxtzXVioNPhW80ew7/AJeX/SAxpht96YXW+pr1f//Q2APwUOnufsj9dvWhX51w&#10;PEMHgxvrZmmuw6Sto5qdKulkrKlo6mlaVFE0Lggq6XUgix5UV6r+OW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MWacuYXnHLOI5RxxWeixWlqKOoVWKsYp42ikAYaglWNi&#10;O3PV6gr9Nfp26Yek3odl7079GaaajyxleCSnoIaioeokSN5pJ2DzSEu53yMbn6Oar1Djzd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i4elP0p9HPRj0fp+hfQikqKH&#10;L1LV19bHFU1UlTIJq2oepqCZZSWIMjkgeA0HNbK9Rj+b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UXD01elPo56TMFzRl/oxR1FHTZwzJiubMTFRVSVBfE8T8v5uRD&#10;ISURvLWyD3V8O/NV6jH83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SOwLoZ1sj9UWacVkydji0svrhytjqTHCasRthUa475mJq/lbTRJvTdOD5Y3LdtRylbr/0d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B71bzNiWSulOZ85Y&#10;Ns+cwjCcRrYPMXcnm09NJLHvUEXXcouLi456vUUP8LX1KdR/WD6A+mvqT6uCkXMea8PqamuFDA0N&#10;PvjrqinXyomdyo2RroWOtzzQr1H+5u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VX/4P/q76s+uD0T4Z1+61rQrj1XjOYaBxh1O0EHlUOIzUsFo2kkIby0G47tTrYcq&#10;Ma9VoHL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q//Cy9XfVn&#10;1hZE6tZj6urQrUZK6pZvyfh3yNO0K/y7CjS/KmYNI++b9K29xYHT3RzQr1Wgc3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UhuqGa6rInTTMWeKGJJ58&#10;Gwyvro45L7Henp3mVWtrtYrY21tz1eorf4b/AKpcz+tf0R9PvVJnPDKXB8TzhQz1VRR0TSNBE0dZ&#10;PTBYzKWcgrGDqTqTzQr1Hd5u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VdP4WPrQzj6+fSHh/qMz3g9FgeI1mLY7h7UlA0rQhMPr5aSNwZmZ9zqgLa2udNOaBmvVYt&#10;zd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q6Pw3fWhnH1sZL6n&#10;5mzng9Fg0uROo+aclUyUTSss9NhBp/JqZfNZiJpPNO4LZdBYDmq9Vi/N1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I7B+G56KKbNVVnaDI8S4pW56pepU8/wDMcSu+&#10;aaUTiDFtpqtgZPmJf0IAgO7WI2FtV6v/1NqP8Nz10dVfWN1Q9RmSepOG4Th9L0g6k45k3CHw2Gpj&#10;kqKGhqJoYpq01FRMr1DKgLNGI0JvZByoNeq1Xl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SR6gZTjz7kLG8izTmmTGqCsoGmC7jGKmF4S4Ukbiu69ri/t56vUXr0LelXD/&#10;AERek3JfpWwvGpMw0+TaSalTEZaZaZ6gSVU1TuaBZJAljJtsHPa/jzVeo2fN1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I7+Hh6KcL/D+9M9F6b8HzBLmeCjxLF8RF&#10;fNSLSuxxGskqzH5KyygCMvtB3a2vYduaAivUeLm6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d9Cnopwv0QZV6gZXwvMEuYlz5nrMOd5JJaRaY00mMGAtRqqyyeYsP&#10;laSEqWv9kW5qvUeLm6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a2eGfjMeoqt62Y300ky5lwUWGepbBOi8cggrvNbBa5cTMtax+c2/zBflE2sFEWrXhOlqzXq//9Xb&#10;K/D99BmYvRh1H6+Z5x3MVNjsfWTqBjOdKaKCmkhahir55ZlpJWd2EroJLF1sDbtzQFeqy7m6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SO6iZtGQen+O56NP82MFw+tr/I3&#10;7PM+Wgeby9+1tu7ba9ja97Htz1eounoK9Vkfrg9ImSPVXFgRyyucqOarGGGs+cNN5dVNTbPmRDB5&#10;l/K3X8te9raXOhXqN5zd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iJfhx+tmL8QT0v0PqShy0cprW4njOHfy44h88V/l1bJR+Z8wKenv5uzdt8sbb2u1r80DNeo9vN&#10;1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Il6CPW1F64sp9Q80R&#10;ZaOWf6hZ8zHkgxHEBWfNHBzAPngwp4PKE/m/5Kz7Lf5Rr6ar1Ht5u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WvRh34LPUWh6xYz1ObPGGtDifqIwbrYsAop9yUVAM&#10;RDYUW32NQ/za2k+wNp01HKxXq//W3VPTn6xeh3qozN1Dyj0eramrrel2Y63KuPrPSSwLFiVHI8U8&#10;cTSACZAyGzr7p8Oar1Gk5u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U&#10;iOpmVJ8+dN8wZGpZlp5caw2uoUlYEqjVMDwh2A1IUtcjnq9RYvw6/Sxjfol9FmQfSzmTFoMdrsnU&#10;U9LLX00TxRTGSrnqQyRyEsoAkA1Pcc0K9R1Ob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Xp+F/wCizMXoC9JdB6cc045TZhrKPFccxE1tJBJDGy4hXS1aIEkJa6B9&#10;pN9SLjmgIr1WF83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qvP&#10;8On0WZi9EeTupeWMyY5TY6+e+omaM7QvTQSRCngxc0/l0kgkJLSReUdzDQ30HNV6rDOb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XRTfipejWrznW5BgxytOJ4f1H&#10;oulMyfyqrCjM9YKkwUgfZtMLfLS3nH6MWF21HNTXq//X2GfwZujfVzpT1w9YuMdT8r4tl2kzT1mz&#10;PiuDTYlh9RSx4hQTVlS0NbRPOiiop5FYFZIyyEEEHXlRXqvf5a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Ul88Zqo8iZKxjO+IxvNT4NRVddLHHbeyU8TTMqbiBuIWwuQL8&#10;9XqAz0a+qPKHrU9MuUvVFkLD6zCsIzhSy1VNSYh5XzMSx1EtMVl8l3juWjJG1joR481XqM3zd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id+hT1nZE9e/p7pPUX04w&#10;qvwbC6yvxTD1psSEIqA+H1UlJKx8iSRNruhK+9e1rgHTmgZr1HE5u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RO/Rn6zsietbLed8zZCwqvwqLIucsdyXVpiAh3TVe&#10;EeT59RD5MjjyJPNGzcQ2huo5qvUcTm6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aWmCelj1OxepvM+Py9OM0LQ1HrXyxmuKpOX8QEL4DCuN+bjaSGDa2Gx+bHuqgfJ&#10;Xet3G4XpW6//0N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IDqxlfEc8dLMy5Kwdo0q8YwrEaKBpSVjElRTPEhcqCQoZhcgE28Dz1eopP4YHpk6hejX0GdOPTL1&#10;VqKGqzDlKgqKatlw2aWalZ5K2oqFMMk0UUjLskF90a6308eaFeo+vN1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rL/AAjfR31T9Cnovw3099Y6nDavHKTGMwV7yYVP&#10;NNTGKvxCaqhCyTwwvuEbgMNlgbgEjXlRhXqs05a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VZX4X3o76p+jPI3VfLfVapw2qqM79T83Zyw84bPNMqYfixpvlo5zNDE&#10;VqF8pt6qGUaWdvDQr1Wa83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/Rvd/AzxLEa/r/AOt6OuqJJlg655sjiEjswRBW1VlQEnao9g05UV6thvl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SfzZmXDMl5VxPOONFhR4TSVFZOUXc3l&#10;QRtLJtXxO1TYePPV6gk9L/qQ6a+rvoLlv1H9H3qZMtZqp5Kmhasg8icpHPJTt5kV22nfG2lzpY81&#10;XqHvm6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Fl9I3q16Retn&#10;ovTdeuiD1cmAVVZiFDG1dTfLzebQ1D0s94tzWXzEO031GvNba9Rmub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UWT0verXpF6vMCzZmLo9JVyU2TMz4vlHEfnKbyGG&#10;JYX5XzQiG5t8Q8xdr6X10Fuar1Gb5u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WizgOaszn1WZrgOJVRjX13ZUpAvzElhTlcevABut5RsLp9nQacbrdf/S3kek/p36&#10;JdC8YzXmDpFlukwCtzxi1RjuPTUqsGr8RqHZ56ufcxvJIzEkiw17c9XqGf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ooUPoI9HtPmOpzd&#10;DkLDlxKrzhTZ/mqB5258y0wmEGMH9Jb5hPPltpt98+7zVer/09o78Mr1s9Y/V11V9SuTOqsWHR0f&#10;SbqbjuUcENBTSQu2H0VTNFC1WzyyCSfag3MoQE390cqDXqtq5a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tYbC/wAXz1XVnXTHenM1PgP8&#10;vw31Q4F0eiIw+bzP6vVq4qZnZvmbGu/0WPbLYKPe/Rm4tWa9X//U24PQh6BpvRX1C6556lzUMyDr&#10;NnzF86rAMNNJ/LhXzyzfIl/mZvmTH5lvNtFutfyxe3NAV6rGOb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Qdh/4J2KU&#10;PVvF+qB6jxMuKdf8I63Cm/kbApHQDEAcE8z533mk+c/3p2gDZ/kTu0rFer//1dzr0u+tno56us2d&#10;TsmdKosRjrOk2aa/KONmvpo4UbEKKV4pmpGSWQyQFkO1mCEi3ujmpr1G+5u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VXdL+Lt6TazPlf06hTHP5hh3VOg6QS3w6Py/6xVoqzCVbz7mi/wBF&#10;k3S23D3fcN9NTXq//9bYv/B56A9aOinWv1eY91Zy1XZfo86dYsy43gU1ZCY0r8OqKuoeGspiftwy&#10;KwKt4g8qK9V5PL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abOC+iz1ZQepTM&#10;uZ5unuOLh9V6zstZ2iqDQyeW+XYFxrzsZVrWNFH50e6X7I3r7eUrdf/X366TEsOxB5Y6CojnaBzH&#10;KI3VijjurhSdrD2HXnq9U3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gfzXCy5jFTFuEgiI8xb+YeyWv8Aa07d+er1f//QvQ/Ao/6uB9cf/hds&#10;2/8AlbVcoK9WxRy9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aHeAf9XY5s/+T2yn/wAq4/xut1//0d6bpz0Q6PdI&#10;MTzFjXSzLGGZeq83YlPjGNzYfRxU74hiE7F5qyraNQZp5GYlna7Ek3PPV6hS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a++HfjVZxrusGMdMWyDRLFhfqFwfoktR/M5dz01eMRLYwU8iwmT5MWhvtO8++La1mvV//R2o/w&#10;3PQv1V9HPVD1GZ26k4lhOIUvV/qTjmcsITDZqmSSnoa6ommihrRUU8KpUKrgMsZkQG9nPKgV6rVe&#10;W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WtLhf4Nnqdout+OdSpcdyuaHE/U1gfWeKMVuIec&#10;MBoVxQS0jqcP2jEm+bj2xhjCbNeoFhurFer/0t3vop6oug/qKx3OeWejGYY8crunmN1WXMwxR09T&#10;EaLE6V2jnpHNRFGsjIysN0ZdDbRjzVeofeb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JZB+Ij6ManM9Vk2DPVK2J0WdqXpzNB8rW3TM&#10;9SJzBhJPy+0yv5EtnB8obTeQXF9TXq//078/wRcn5tyt159atXmbC6vDosU63ZqqqN6qmlhWoget&#10;qSk8DSKBJGwIIZbg+B5UV6tgXl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WjhgPTbqIvq&#10;ozVWtgGIiF/XRlXE1kNDPtNEi49urA2yxp13LeX7AuNdRylbr//U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/1dgT8FTqR1Dz7119Z2HZ&#10;6x7Ecap8C615poMNir66epSjpI6ypWOlpFmdhBAgACxpZQALDlRXqv05a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tJXA+vvXaT1Q5owiTOuP&#10;NSQ+t/K+X44DjFYY1wiRcc8zC1TzdooX2JupwPKO1broLUrdf//W3aug3pL6BemXMOe81dFMDOD1&#10;/UrHqzM2YpDW1lT85ilW7yVFSFqppFgDs7Hy4QkYvooFuar1GO5u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Vf8AT/hfeimlzfWZ7gyn&#10;KMUr+oNH1Snl/m+JENmmkFQIMR2Gp2BV+Zl/QACA7tYzYW1Fer//19rD8Of12dRPWT1N9Q+SM9YP&#10;h2F0/R7qNjeTcMkoBOHqqShqJoY6ir86Rx57CMFtgVbk2UcqDXqtI5a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1y&#10;sN/Ge62VvWjGumcmU8DFLhnqQwXoqkoar8xsKrlxIyYi36bb86vyibQB5fvNdO1qzXq//9Da5/Du&#10;9COefRp1L9QeeM4Y3Q4vB1i6iY1nPD46NJlekpq+ommSmqfNUAzIJAGKXW40PNAV6rP+b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Wl+GN6Nep/otyP1Vy11Sr8Lr5889Tc25&#10;zoGwqeolSOgxY03y0NQaingK1KeU3mKgdBcbZG1tqvVZbzd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tcrDfwYetlF1oxrqZJmzAzS4n6kMF61JEFq/MXCqFcSEmHN&#10;+h2/Ot82m0g+X7rXftesV6v/0d2H0/ervoP6oMx5+yn0YxaTE67plmCsyvmFJKKppxTYnSSPFPAj&#10;VEaLMqsjDfGWQ+DHmq9Rl+b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J7N2ZsNyVlTFM5Yzv8Ak8IpKmtn8tdz+VTxNLJsUkXbapsLi556vUEHpY9SnTn1g+n/AC16k+kY&#10;q1y5munkqaEV0Cw1GyOeSnbzYldwp3xtoGOljzVeowHN1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K76PfV30m9cHRKm6/dFVrlwGrrcRoEGI06wT+bQ1L0s941kkA&#10;XzEO07tRrYc1tr1Gi5u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RXfSv6u+k3rDwHN2Y+kS1y0+Ss04xk/EfnqdYW/mOFeV80YQsj74f0q7HNidfdHNV6jRc3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qv+n/FB9FNVm+syJBmyU4pQ&#10;dQaPpbPF/KMSAXNNWKgwYdvNNsKt8tL+nBMA26yC4vqa9X//0tgj8Fjpl1J6e9dPWZiWfsvYngdN&#10;mDrVmjEcLlxCgqKZK6jlrKlo6ukeZFE8DggrJGWUggg8qK9V+HL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g56xZcxXOHSPNOUsCQSV2KYRiVHTozBQ0s9LJFGCzaKCzDU&#10;6Dnq9RNfwnfTz1Q9KH4ePTD09daKSKgzRljDqmnxCCGojqI0keuqZ1CzQko42SKbgn2c0K9ViHN1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qo/Bk9K3WX0aehjC+h&#10;vXmhhw7MVLjeY62SGCqiqUENbiU1TTsJYWZCWjcEi9x2OvKjCvVavy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qqPwmvSt1l9J+QOsGAdaaGGgqc4dV855rwxYKqK&#10;oEmGYmaX5SVzCxCO/ltdGsy+I15oV6rV+b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pK4H0C67R+qHNGLyZKx5aSb1v5XzBHOcHrBG2ERrjnmYor+VtNCm9N1QD5Q&#10;3LdtRelbr//T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Uz&#10;ZizBhGU8v1+acwTfL0GGU81XUy7WfZDChkkfagLNtUE2UEnsATz1eoOOgfXrpP6n+kGB9euhmLfz&#10;zKeZIXnw6u+Vqabzo0leBm8isiinS0iMLOinS9rEHnq9Qw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oB/Tf6muiHq56XQdaPT1jf9YMtVNTWUcdZ8nWUm6ejmanq&#10;U8muhhmGyVStylja6kix5qvUPHN1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AboF6m+iHqhwnMWO9C8b/nlLlTH8Syxir/ACdZTfL4rh3l/OUu2shiaTyvMX9JGGja&#10;/uO1jb1eoee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/9S+r8D7MmYse69+tinx2vqa2Og64Zrp6ZZ53kWGJa2pCxRByQiADRVsB7OVFerYO5a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UGHW7BcUzJ0Yzdl3A4Wqa2vwXFaaniW2&#10;6SWWkkjjQXIF2YgC/PV6iO/g59Gup/p7/DQ6TdGus2DzYBmfAcMqoa/D6goZIJHxCqlVXMbMlyjq&#10;dCe/NCvVZjzd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qf/wAD&#10;P0/9Y/TN+H5hPSnrvgNRlvMMGPZoqpKGpaMyLDVYrPPTyExO62kjYMNex1tyor1XAct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qn/APBv9P8A1j9PXTjrZg/WfAaj&#10;AKnMnWLPOYcMjqGjJqcMrjSfKVieW7AJLsawNm01A5oV6rgOb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o4YD1J6iN6qM1UTY/iJhT10ZVwxYzXT7RROuPbqMLvsK&#10;dtq3i+wbDTQcpW6//9Xd/wCjHpi6E+nnHM5Zl6NZehwKu6gY1VZhzBLFNUSGuxOqdpJ6uQTSOEZ2&#10;ZiVjCqL6KOar1Dzzd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pvxfFs&#10;NwHCqrHMZnSmo6KKSeeaQ7UjijUvI7k9lVQST7Oer1JDpb1U6cdbcg4b1T6R41SZiy5jEbS0OI0M&#10;yy09Qiu0bNFIujAOrLp4g89XqX/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DDpB1q6Tdf8lRdR+imYaHM+AzTVFOlfh06zQNLTyGGeMSLpujkUqw8CLc9XqE/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Bh0t61dJut1Bi2KdIsw&#10;0OYqfAcUrMExGShnWVabEaPb81RTFfszQ713qdRcc9XqE/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" stroked="f">
                <v:fill r:id="rId9" o:title="" rotate="t" type="frame"/>
                <v:textbox>
                  <w:txbxContent>
                    <w:p w14:paraId="7D85FF57" w14:textId="77777777" w:rsidR="00EB5FA6" w:rsidRDefault="00EB5FA6"/>
                  </w:txbxContent>
                </v:textbox>
                <w10:wrap type="square"/>
              </v:shape>
            </w:pict>
          </mc:Fallback>
        </mc:AlternateContent>
      </w:r>
    </w:p>
    <w:p w14:paraId="3506DA10" w14:textId="77777777" w:rsidR="005125D0" w:rsidRPr="00D8301B" w:rsidRDefault="005125D0" w:rsidP="00EE06E1">
      <w:pPr>
        <w:pStyle w:val="Text"/>
      </w:pPr>
      <w:bookmarkStart w:id="0" w:name="_GoBack"/>
      <w:bookmarkEnd w:id="0"/>
    </w:p>
    <w:sectPr w:rsidR="005125D0" w:rsidRPr="00D8301B" w:rsidSect="00EB5FA6">
      <w:headerReference w:type="default" r:id="rId10"/>
      <w:pgSz w:w="11906" w:h="16838" w:code="9"/>
      <w:pgMar w:top="1843" w:right="85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4087A" w14:textId="77777777" w:rsidR="008B1E61" w:rsidRDefault="008B1E61" w:rsidP="001A595C">
      <w:r>
        <w:separator/>
      </w:r>
    </w:p>
  </w:endnote>
  <w:endnote w:type="continuationSeparator" w:id="0">
    <w:p w14:paraId="1AF32352" w14:textId="77777777" w:rsidR="008B1E61" w:rsidRDefault="008B1E61" w:rsidP="001A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87A44" w14:textId="77777777" w:rsidR="008B1E61" w:rsidRDefault="008B1E61" w:rsidP="001A595C">
      <w:r>
        <w:separator/>
      </w:r>
    </w:p>
  </w:footnote>
  <w:footnote w:type="continuationSeparator" w:id="0">
    <w:p w14:paraId="3278A56C" w14:textId="77777777" w:rsidR="008B1E61" w:rsidRDefault="008B1E61" w:rsidP="001A59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5"/>
        <w:szCs w:val="15"/>
      </w:rPr>
      <w:id w:val="-1915389100"/>
      <w:lock w:val="sdtContentLocked"/>
      <w:placeholder>
        <w:docPart w:val="1D7F30A9C858FA4E8AB8097C2AC46AA3"/>
      </w:placeholder>
    </w:sdtPr>
    <w:sdtEndPr/>
    <w:sdtContent>
      <w:tbl>
        <w:tblPr>
          <w:tblStyle w:val="WERTSTOFFPROFISBASISTABELLE"/>
          <w:tblpPr w:vertAnchor="page" w:horzAnchor="page" w:tblpX="1362" w:tblpY="568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4F72A4" w14:paraId="6742D60A" w14:textId="77777777" w:rsidTr="00065A42">
          <w:trPr>
            <w:trHeight w:hRule="exact" w:val="1077"/>
          </w:trPr>
          <w:tc>
            <w:tcPr>
              <w:tcW w:w="9694" w:type="dxa"/>
            </w:tcPr>
            <w:p w14:paraId="6FE96133" w14:textId="77777777" w:rsidR="004F72A4" w:rsidRDefault="004F72A4" w:rsidP="00065A42">
              <w:pPr>
                <w:pStyle w:val="Kopfzeile"/>
              </w:pPr>
            </w:p>
          </w:tc>
        </w:tr>
      </w:tbl>
      <w:tbl>
        <w:tblPr>
          <w:tblStyle w:val="WERTSTOFFPROFISBASISTABELLE"/>
          <w:tblpPr w:vertAnchor="page" w:horzAnchor="page" w:tblpX="1589" w:tblpY="681"/>
          <w:tblW w:w="0" w:type="auto"/>
          <w:tblLayout w:type="fixed"/>
          <w:tblLook w:val="04A0" w:firstRow="1" w:lastRow="0" w:firstColumn="1" w:lastColumn="0" w:noHBand="0" w:noVBand="1"/>
        </w:tblPr>
        <w:tblGrid>
          <w:gridCol w:w="6973"/>
        </w:tblGrid>
        <w:tr w:rsidR="004F72A4" w14:paraId="289E30A1" w14:textId="77777777" w:rsidTr="00FC2C56">
          <w:trPr>
            <w:trHeight w:hRule="exact" w:val="425"/>
          </w:trPr>
          <w:sdt>
            <w:sdtPr>
              <w:id w:val="1666202304"/>
              <w:placeholder>
                <w:docPart w:val="10D99334F78B9947AC39986DD94F291D"/>
              </w:placeholder>
              <w:text/>
            </w:sdtPr>
            <w:sdtEndPr/>
            <w:sdtContent>
              <w:tc>
                <w:tcPr>
                  <w:tcW w:w="6973" w:type="dxa"/>
                </w:tcPr>
                <w:p w14:paraId="0A1A28DC" w14:textId="77777777" w:rsidR="004F72A4" w:rsidRPr="004F72A4" w:rsidRDefault="00A90D0C" w:rsidP="00A90D0C">
                  <w:pPr>
                    <w:pStyle w:val="Aufgabentitel"/>
                  </w:pPr>
                  <w:r>
                    <w:t>Kunststoffr</w:t>
                  </w:r>
                  <w:r w:rsidR="00F179D8" w:rsidRPr="00F179D8">
                    <w:t>ecycling</w:t>
                  </w:r>
                </w:p>
              </w:tc>
            </w:sdtContent>
          </w:sdt>
        </w:tr>
      </w:tbl>
      <w:p w14:paraId="57BC4683" w14:textId="77777777" w:rsidR="004F72A4" w:rsidRDefault="004F72A4" w:rsidP="00A61E53">
        <w:pPr>
          <w:pStyle w:val="Quelle"/>
        </w:pPr>
        <w:r>
          <w:rPr>
            <w:noProof/>
            <w:lang w:eastAsia="de-DE"/>
          </w:rPr>
          <w:drawing>
            <wp:anchor distT="0" distB="0" distL="114300" distR="114300" simplePos="0" relativeHeight="251658240" behindDoc="1" locked="1" layoutInCell="1" allowOverlap="1" wp14:anchorId="2AAB2E65" wp14:editId="041FA6C5">
              <wp:simplePos x="0" y="0"/>
              <wp:positionH relativeFrom="page">
                <wp:posOffset>5875655</wp:posOffset>
              </wp:positionH>
              <wp:positionV relativeFrom="page">
                <wp:posOffset>504190</wp:posOffset>
              </wp:positionV>
              <wp:extent cx="1000800" cy="396000"/>
              <wp:effectExtent l="0" t="0" r="0" b="4445"/>
              <wp:wrapNone/>
              <wp:docPr id="2" name="WERTSTOFF PRO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Die Wertstoffprofis_SW_ZW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8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498pt;height:1500pt" o:bullet="t">
        <v:imagedata r:id="rId1" o:title="Stift"/>
      </v:shape>
    </w:pict>
  </w:numPicBullet>
  <w:abstractNum w:abstractNumId="0">
    <w:nsid w:val="157D0C89"/>
    <w:multiLevelType w:val="multilevel"/>
    <w:tmpl w:val="CBFE50B8"/>
    <w:styleLink w:val="zzzListeAuflistung"/>
    <w:lvl w:ilvl="0">
      <w:start w:val="1"/>
      <w:numFmt w:val="bullet"/>
      <w:pStyle w:val="Auflistung"/>
      <w:lvlText w:val="■"/>
      <w:lvlJc w:val="left"/>
      <w:pPr>
        <w:ind w:left="170" w:hanging="181"/>
      </w:pPr>
      <w:rPr>
        <w:rFonts w:ascii="Arial" w:hAnsi="Arial" w:hint="default"/>
        <w:color w:val="auto"/>
        <w:position w:val="2"/>
      </w:rPr>
    </w:lvl>
    <w:lvl w:ilvl="1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2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3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4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5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6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7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8">
      <w:start w:val="1"/>
      <w:numFmt w:val="none"/>
      <w:lvlText w:val=""/>
      <w:lvlJc w:val="left"/>
      <w:pPr>
        <w:ind w:left="170" w:hanging="181"/>
      </w:pPr>
      <w:rPr>
        <w:rFonts w:hint="default"/>
      </w:rPr>
    </w:lvl>
  </w:abstractNum>
  <w:abstractNum w:abstractNumId="1">
    <w:nsid w:val="173D3C26"/>
    <w:multiLevelType w:val="multilevel"/>
    <w:tmpl w:val="CBFE50B8"/>
    <w:numStyleLink w:val="zzzListeAuflistung"/>
  </w:abstractNum>
  <w:abstractNum w:abstractNumId="2">
    <w:nsid w:val="71E660B2"/>
    <w:multiLevelType w:val="multilevel"/>
    <w:tmpl w:val="251863B0"/>
    <w:numStyleLink w:val="zzzListeAufgabe"/>
  </w:abstractNum>
  <w:abstractNum w:abstractNumId="3">
    <w:nsid w:val="7304296E"/>
    <w:multiLevelType w:val="multilevel"/>
    <w:tmpl w:val="251863B0"/>
    <w:styleLink w:val="zzzListeAufgabe"/>
    <w:lvl w:ilvl="0">
      <w:start w:val="1"/>
      <w:numFmt w:val="bullet"/>
      <w:pStyle w:val="Aufgabe"/>
      <w:lvlText w:val=""/>
      <w:lvlPicBulletId w:val="0"/>
      <w:lvlJc w:val="left"/>
      <w:pPr>
        <w:ind w:left="652" w:hanging="680"/>
      </w:pPr>
      <w:rPr>
        <w:rFonts w:ascii="Symbol" w:hAnsi="Symbol" w:hint="default"/>
        <w:color w:val="auto"/>
        <w:spacing w:val="0"/>
        <w:position w:val="-4"/>
        <w:sz w:val="46"/>
        <w:vertAlign w:val="baseline"/>
      </w:rPr>
    </w:lvl>
    <w:lvl w:ilvl="1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2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E61"/>
    <w:rsid w:val="000270DE"/>
    <w:rsid w:val="00065A42"/>
    <w:rsid w:val="000F7C6D"/>
    <w:rsid w:val="001323C5"/>
    <w:rsid w:val="00133F53"/>
    <w:rsid w:val="0014041C"/>
    <w:rsid w:val="00196422"/>
    <w:rsid w:val="001A4E96"/>
    <w:rsid w:val="001A595C"/>
    <w:rsid w:val="001F7512"/>
    <w:rsid w:val="001F7D17"/>
    <w:rsid w:val="00242A6E"/>
    <w:rsid w:val="00246648"/>
    <w:rsid w:val="00252110"/>
    <w:rsid w:val="00264E17"/>
    <w:rsid w:val="002A42CD"/>
    <w:rsid w:val="002B14E9"/>
    <w:rsid w:val="002D690C"/>
    <w:rsid w:val="002E0BFC"/>
    <w:rsid w:val="002E1E94"/>
    <w:rsid w:val="002F4ACF"/>
    <w:rsid w:val="0031126E"/>
    <w:rsid w:val="00314C45"/>
    <w:rsid w:val="0033717D"/>
    <w:rsid w:val="00360E0A"/>
    <w:rsid w:val="0039309E"/>
    <w:rsid w:val="003A3582"/>
    <w:rsid w:val="003D6EC8"/>
    <w:rsid w:val="003D7945"/>
    <w:rsid w:val="003E4DC7"/>
    <w:rsid w:val="00420E95"/>
    <w:rsid w:val="00440F1A"/>
    <w:rsid w:val="0045157A"/>
    <w:rsid w:val="0046657C"/>
    <w:rsid w:val="004705B5"/>
    <w:rsid w:val="00493C5F"/>
    <w:rsid w:val="004D45F6"/>
    <w:rsid w:val="004F72A4"/>
    <w:rsid w:val="00507E49"/>
    <w:rsid w:val="005125D0"/>
    <w:rsid w:val="005144AF"/>
    <w:rsid w:val="00534E52"/>
    <w:rsid w:val="0057338B"/>
    <w:rsid w:val="00574186"/>
    <w:rsid w:val="005A3389"/>
    <w:rsid w:val="005D0A54"/>
    <w:rsid w:val="005D4B3F"/>
    <w:rsid w:val="005F2051"/>
    <w:rsid w:val="005F4171"/>
    <w:rsid w:val="00612A18"/>
    <w:rsid w:val="00634EB5"/>
    <w:rsid w:val="006506E4"/>
    <w:rsid w:val="0066708D"/>
    <w:rsid w:val="0071046B"/>
    <w:rsid w:val="00712A95"/>
    <w:rsid w:val="00727C0F"/>
    <w:rsid w:val="0078791D"/>
    <w:rsid w:val="007A3664"/>
    <w:rsid w:val="007E68BE"/>
    <w:rsid w:val="008955E7"/>
    <w:rsid w:val="008B1983"/>
    <w:rsid w:val="008B1E61"/>
    <w:rsid w:val="008B2E62"/>
    <w:rsid w:val="008D1813"/>
    <w:rsid w:val="00907763"/>
    <w:rsid w:val="00956CF5"/>
    <w:rsid w:val="009616F5"/>
    <w:rsid w:val="009872A7"/>
    <w:rsid w:val="0099038C"/>
    <w:rsid w:val="00997EEE"/>
    <w:rsid w:val="009A1226"/>
    <w:rsid w:val="009C33A8"/>
    <w:rsid w:val="00A0342C"/>
    <w:rsid w:val="00A07619"/>
    <w:rsid w:val="00A10443"/>
    <w:rsid w:val="00A362E7"/>
    <w:rsid w:val="00A51178"/>
    <w:rsid w:val="00A61E53"/>
    <w:rsid w:val="00A80A8C"/>
    <w:rsid w:val="00A90D0C"/>
    <w:rsid w:val="00AC28A6"/>
    <w:rsid w:val="00AE075B"/>
    <w:rsid w:val="00B50EFF"/>
    <w:rsid w:val="00B642F7"/>
    <w:rsid w:val="00BB6D2B"/>
    <w:rsid w:val="00BB7F3A"/>
    <w:rsid w:val="00BC096E"/>
    <w:rsid w:val="00BC63AB"/>
    <w:rsid w:val="00BC704F"/>
    <w:rsid w:val="00BD1DBD"/>
    <w:rsid w:val="00BF2755"/>
    <w:rsid w:val="00C12265"/>
    <w:rsid w:val="00C160FF"/>
    <w:rsid w:val="00C21B93"/>
    <w:rsid w:val="00C334C0"/>
    <w:rsid w:val="00C70153"/>
    <w:rsid w:val="00C94E33"/>
    <w:rsid w:val="00CA7BA0"/>
    <w:rsid w:val="00CC5874"/>
    <w:rsid w:val="00D1754A"/>
    <w:rsid w:val="00D257C5"/>
    <w:rsid w:val="00D8301B"/>
    <w:rsid w:val="00DA3F5E"/>
    <w:rsid w:val="00DB7FD0"/>
    <w:rsid w:val="00E15E2F"/>
    <w:rsid w:val="00E211AA"/>
    <w:rsid w:val="00E3172B"/>
    <w:rsid w:val="00EB2887"/>
    <w:rsid w:val="00EB5FA6"/>
    <w:rsid w:val="00EE06E1"/>
    <w:rsid w:val="00EF7F05"/>
    <w:rsid w:val="00F07694"/>
    <w:rsid w:val="00F150E4"/>
    <w:rsid w:val="00F179D8"/>
    <w:rsid w:val="00F61D62"/>
    <w:rsid w:val="00F66108"/>
    <w:rsid w:val="00F8606B"/>
    <w:rsid w:val="00F90AAB"/>
    <w:rsid w:val="00F91D0E"/>
    <w:rsid w:val="00FA3892"/>
    <w:rsid w:val="00FC2C56"/>
    <w:rsid w:val="00FE689E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CF30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:Users:timmermann:Desktop:WERT_Wordvorlagen_FINAL:VORLAGE_Aufgabenblatt_WERT_PROFIS_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D7F30A9C858FA4E8AB8097C2AC46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EFD10A-150B-2B43-B0B5-8D3DF092ABD4}"/>
      </w:docPartPr>
      <w:docPartBody>
        <w:p w:rsidR="00000000" w:rsidRDefault="007B519B">
          <w:pPr>
            <w:pStyle w:val="1D7F30A9C858FA4E8AB8097C2AC46AA3"/>
          </w:pPr>
          <w:r w:rsidRPr="009E57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0D99334F78B9947AC39986DD94F29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7A36CA-6CFE-0843-A589-0124344880B6}"/>
      </w:docPartPr>
      <w:docPartBody>
        <w:p w:rsidR="00000000" w:rsidRDefault="007B519B">
          <w:pPr>
            <w:pStyle w:val="10D99334F78B9947AC39986DD94F291D"/>
          </w:pPr>
          <w:r>
            <w:rPr>
              <w:rStyle w:val="Platzhaltertext"/>
            </w:rPr>
            <w:t>Aufgabentitel (in der Kopfzeile eintragen)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1D7F30A9C858FA4E8AB8097C2AC46AA3">
    <w:name w:val="1D7F30A9C858FA4E8AB8097C2AC46AA3"/>
  </w:style>
  <w:style w:type="paragraph" w:customStyle="1" w:styleId="10D99334F78B9947AC39986DD94F291D">
    <w:name w:val="10D99334F78B9947AC39986DD94F291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1D7F30A9C858FA4E8AB8097C2AC46AA3">
    <w:name w:val="1D7F30A9C858FA4E8AB8097C2AC46AA3"/>
  </w:style>
  <w:style w:type="paragraph" w:customStyle="1" w:styleId="10D99334F78B9947AC39986DD94F291D">
    <w:name w:val="10D99334F78B9947AC39986DD94F29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Larissa">
  <a:themeElements>
    <a:clrScheme name="DIE WERTSTOFF PROF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00"/>
      </a:hlink>
      <a:folHlink>
        <a:srgbClr val="000000"/>
      </a:folHlink>
    </a:clrScheme>
    <a:fontScheme name="DIE WERTSTOFF PROF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VORLAGE_Aufgabenblatt_WERT_PROFIS_02.dotx</Template>
  <TotalTime>0</TotalTime>
  <Pages>1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Brauer</dc:creator>
  <cp:keywords/>
  <dc:description/>
  <cp:lastModifiedBy>Alex Brauer</cp:lastModifiedBy>
  <cp:revision>3</cp:revision>
  <cp:lastPrinted>2015-11-24T11:04:00Z</cp:lastPrinted>
  <dcterms:created xsi:type="dcterms:W3CDTF">2016-01-28T13:55:00Z</dcterms:created>
  <dcterms:modified xsi:type="dcterms:W3CDTF">2016-01-28T13:58:00Z</dcterms:modified>
</cp:coreProperties>
</file>