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760494" w14:textId="77777777" w:rsidR="00065A42" w:rsidRDefault="00A61E53" w:rsidP="00F179D8">
      <w:pPr>
        <w:pStyle w:val="Aufgabennummer"/>
        <w:framePr w:wrap="around"/>
      </w:pPr>
      <w:r w:rsidRPr="00F179D8">
        <w:t>Aufgabe</w:t>
      </w:r>
      <w:r>
        <w:t xml:space="preserve"> 1</w:t>
      </w:r>
    </w:p>
    <w:p w14:paraId="7A9A91DB" w14:textId="77777777" w:rsidR="00671444" w:rsidRDefault="00671444" w:rsidP="00671444">
      <w:pPr>
        <w:pStyle w:val="Headline"/>
      </w:pPr>
      <w:r w:rsidRPr="00671444">
        <w:t xml:space="preserve">Recycling-Memory </w:t>
      </w:r>
    </w:p>
    <w:p w14:paraId="16DA7493" w14:textId="77777777" w:rsidR="00671444" w:rsidRDefault="00671444" w:rsidP="00671444">
      <w:pPr>
        <w:pStyle w:val="Text"/>
      </w:pPr>
      <w:r>
        <w:t>Ihr erhaltet einen Satz mit 24 Memory-Kärtchen und spielt nach den bekannten Regeln. Die Kärtchen werden</w:t>
      </w:r>
    </w:p>
    <w:p w14:paraId="55B6E22D" w14:textId="77777777" w:rsidR="00671444" w:rsidRDefault="00671444" w:rsidP="00671444">
      <w:pPr>
        <w:pStyle w:val="Text"/>
      </w:pPr>
      <w:r>
        <w:t>gemischt und verdeckt auf dem Tisch ausgelegt.</w:t>
      </w:r>
    </w:p>
    <w:p w14:paraId="640FA9B8" w14:textId="77777777" w:rsidR="00671444" w:rsidRDefault="00671444" w:rsidP="00671444">
      <w:pPr>
        <w:pStyle w:val="Text"/>
      </w:pPr>
    </w:p>
    <w:p w14:paraId="47EEDBB9" w14:textId="77777777" w:rsidR="00671444" w:rsidRDefault="00671444" w:rsidP="00671444">
      <w:pPr>
        <w:pStyle w:val="Text"/>
      </w:pPr>
      <w:r>
        <w:t>Ein Spieler deckt zwei Kärtchen auf. Wenn sie zusammenpassen, darf er sie behalten und legt sie zur Seite.</w:t>
      </w:r>
    </w:p>
    <w:p w14:paraId="317026EB" w14:textId="77777777" w:rsidR="00671444" w:rsidRDefault="00671444" w:rsidP="00671444">
      <w:pPr>
        <w:pStyle w:val="Text"/>
      </w:pPr>
      <w:r>
        <w:t>Dann darf er einen weiteren Versuch machen. Passen die Kärtchen nicht zusammen, werden sie verdeckt</w:t>
      </w:r>
    </w:p>
    <w:p w14:paraId="3691CFA0" w14:textId="77777777" w:rsidR="00671444" w:rsidRDefault="00671444" w:rsidP="00671444">
      <w:pPr>
        <w:pStyle w:val="Text"/>
      </w:pPr>
      <w:r>
        <w:t>wieder an der gleichen Stelle abgelegt. Jetzt ist der nächste Spieler an der Reihe.</w:t>
      </w:r>
    </w:p>
    <w:p w14:paraId="12D70731" w14:textId="77777777" w:rsidR="00671444" w:rsidRDefault="00671444" w:rsidP="00671444">
      <w:pPr>
        <w:pStyle w:val="Text"/>
      </w:pPr>
    </w:p>
    <w:p w14:paraId="5E3BA303" w14:textId="77777777" w:rsidR="00671444" w:rsidRDefault="00671444" w:rsidP="00671444">
      <w:pPr>
        <w:pStyle w:val="Text"/>
      </w:pPr>
      <w:r>
        <w:t xml:space="preserve">Ein Pärchen besteht immer aus einem </w:t>
      </w:r>
      <w:r w:rsidRPr="00671444">
        <w:rPr>
          <w:b/>
        </w:rPr>
        <w:t>Produkt (Bildkärtchen)</w:t>
      </w:r>
      <w:r>
        <w:t xml:space="preserve"> und seinen </w:t>
      </w:r>
      <w:r w:rsidRPr="00671444">
        <w:rPr>
          <w:b/>
        </w:rPr>
        <w:t>Rohstoffen (Textkärtchen)</w:t>
      </w:r>
      <w:r>
        <w:t>.</w:t>
      </w:r>
    </w:p>
    <w:p w14:paraId="30E99D7B" w14:textId="77777777" w:rsidR="00671444" w:rsidRDefault="00671444" w:rsidP="00671444">
      <w:pPr>
        <w:pStyle w:val="Text"/>
      </w:pPr>
    </w:p>
    <w:p w14:paraId="0D4B4709" w14:textId="77777777" w:rsidR="00671444" w:rsidRDefault="00671444" w:rsidP="00671444">
      <w:pPr>
        <w:pStyle w:val="Text"/>
      </w:pPr>
      <w:r>
        <w:t>Achtet aber darauf, richtig zuzuordnen, was aus Primärrohstoffen und was aus Sekundärrohstoffen produziert wird. Das Recyclingsymbol auf den Bildkärtchen hilft euch dabei.</w:t>
      </w:r>
    </w:p>
    <w:p w14:paraId="1BF0E576" w14:textId="77777777" w:rsidR="00671444" w:rsidRDefault="00671444" w:rsidP="00671444">
      <w:pPr>
        <w:pStyle w:val="Text"/>
      </w:pPr>
    </w:p>
    <w:p w14:paraId="039F9465" w14:textId="77777777" w:rsidR="00CA7BA0" w:rsidRDefault="00671444" w:rsidP="00671444">
      <w:pPr>
        <w:pStyle w:val="Text"/>
      </w:pPr>
      <w:r>
        <w:t>Gewonnen hat, wer am Ende die meisten Pärchen hat.</w:t>
      </w:r>
    </w:p>
    <w:p w14:paraId="1C0CA6D5" w14:textId="77777777" w:rsidR="009C33A8" w:rsidRPr="009C33A8" w:rsidRDefault="009C33A8" w:rsidP="009C33A8">
      <w:pPr>
        <w:pStyle w:val="Text"/>
      </w:pPr>
    </w:p>
    <w:p w14:paraId="2C68FF70" w14:textId="77777777" w:rsidR="00CA7BA0" w:rsidRPr="009C33A8" w:rsidRDefault="00671444" w:rsidP="009C33A8">
      <w:pPr>
        <w:pStyle w:val="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D6489E" wp14:editId="61ACAE09">
                <wp:simplePos x="0" y="0"/>
                <wp:positionH relativeFrom="column">
                  <wp:posOffset>0</wp:posOffset>
                </wp:positionH>
                <wp:positionV relativeFrom="paragraph">
                  <wp:posOffset>247650</wp:posOffset>
                </wp:positionV>
                <wp:extent cx="6159500" cy="1259010"/>
                <wp:effectExtent l="0" t="0" r="12700" b="1143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125901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F2119" w14:textId="77777777" w:rsidR="00A473A7" w:rsidRDefault="00A473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4" o:spid="_x0000_s1026" type="#_x0000_t202" style="position:absolute;margin-left:0;margin-top:19.5pt;width:485pt;height:9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lgAAAAEAAgCW&#10;AAAAAQACOEJJTQQmAAAAAAAOAAAAAAAAAAAAAD+AAAA4QklNA/IAAAAAAAoAAP///////wAAOEJJ&#10;TQQNAAAAAAAEAAAAeD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DOAAAAAFJnaHRsb25nAAAD&#10;8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M4QklNBAwA&#10;AAAAC48AAAABAAAAoAAAACEAAAHgAAA94AAAC3MAGAAB/9j/7QAMQWRvYmVfQ00AAf/uAA5BZG9i&#10;ZQBkgAAAAAH/2wCEAAwICAgJCAwJCQwRCwoLERUPDAwPFRgTExUTExgRDAwMDAwMEQwMDAwMDAwM&#10;DAwMDAwMDAwMDAwMDAwMDAwMDAwBDQsLDQ4NEA4OEBQODg4UFA4ODg4UEQwMDAwMEREMDAwMDAwR&#10;DAwMDAwMDAwMDAwMDAwMDAwMDAwMDAwMDAwMDP/AABEIACE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" stroked="f">
                <v:fill r:id="rId9" o:title="" rotate="t" type="frame"/>
                <v:textbox>
                  <w:txbxContent>
                    <w:p w14:paraId="65BF2119" w14:textId="77777777" w:rsidR="00A473A7" w:rsidRDefault="00A473A7"/>
                  </w:txbxContent>
                </v:textbox>
                <w10:wrap type="square"/>
              </v:shape>
            </w:pict>
          </mc:Fallback>
        </mc:AlternateContent>
      </w:r>
    </w:p>
    <w:p w14:paraId="531C3F28" w14:textId="77777777" w:rsidR="00F179D8" w:rsidRDefault="00F179D8" w:rsidP="009C33A8">
      <w:pPr>
        <w:pStyle w:val="Text"/>
      </w:pPr>
    </w:p>
    <w:p w14:paraId="7DAFC8B4" w14:textId="77777777" w:rsidR="009C33A8" w:rsidRPr="009C33A8" w:rsidRDefault="009C33A8" w:rsidP="009C33A8">
      <w:pPr>
        <w:pStyle w:val="Text"/>
      </w:pPr>
    </w:p>
    <w:p w14:paraId="5BB3A62A" w14:textId="77777777" w:rsidR="009C33A8" w:rsidRPr="009C33A8" w:rsidRDefault="009C33A8" w:rsidP="009C33A8">
      <w:pPr>
        <w:pStyle w:val="Text"/>
      </w:pPr>
    </w:p>
    <w:p w14:paraId="15FA6E01" w14:textId="77777777" w:rsidR="00C70153" w:rsidRDefault="00C70153" w:rsidP="00997EEE">
      <w:pPr>
        <w:ind w:left="3540"/>
      </w:pPr>
    </w:p>
    <w:p w14:paraId="435AE08C" w14:textId="77777777" w:rsidR="00795AEE" w:rsidRDefault="00795AEE">
      <w:r>
        <w:br w:type="page"/>
      </w:r>
    </w:p>
    <w:p w14:paraId="10653FF1" w14:textId="77777777" w:rsidR="00795AEE" w:rsidRDefault="00795AEE" w:rsidP="00795AEE">
      <w:pPr>
        <w:pStyle w:val="Aufgabennummer"/>
        <w:framePr w:wrap="around"/>
      </w:pPr>
      <w:r w:rsidRPr="00F179D8">
        <w:lastRenderedPageBreak/>
        <w:t>Aufgabe</w:t>
      </w:r>
      <w:r>
        <w:t xml:space="preserve"> 1</w:t>
      </w:r>
    </w:p>
    <w:p w14:paraId="1752B54E" w14:textId="77777777" w:rsidR="00795AEE" w:rsidRDefault="00795AEE" w:rsidP="00795AEE">
      <w:pPr>
        <w:pStyle w:val="Headline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9D8AE7" wp14:editId="621C828B">
                <wp:simplePos x="0" y="0"/>
                <wp:positionH relativeFrom="column">
                  <wp:posOffset>9525</wp:posOffset>
                </wp:positionH>
                <wp:positionV relativeFrom="paragraph">
                  <wp:posOffset>571500</wp:posOffset>
                </wp:positionV>
                <wp:extent cx="6186805" cy="8195945"/>
                <wp:effectExtent l="0" t="0" r="10795" b="8255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8195945"/>
                        </a:xfrm>
                        <a:prstGeom prst="rect">
                          <a:avLst/>
                        </a:prstGeom>
                        <a:blipFill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1D30E" w14:textId="77777777" w:rsidR="00A473A7" w:rsidRDefault="00A473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27" type="#_x0000_t202" style="position:absolute;margin-left:.75pt;margin-top:45pt;width:487.15pt;height:64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G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AlgAA&#10;AAEAAgCWAAAAAQACOEJJTQQmAAAAAAAOAAAAAAAAAAAAAD+AAAA4QklNA/IAAAAAAAoAAP//////&#10;/wAAOEJJTQQNAAAAAAAEAAAAeD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U7AAAAAFJnaHRs&#10;b25nAAAD8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M4&#10;QklNBAwAAAAAGRwAAAABAAAAeQAAAKAAAAFsAADjgAAAGQAAGAAB/9j/7QAMQWRvYmVfQ00AAf/u&#10;AA5BZG9iZQBkgAAAAAH/2wCEAAwICAgJCAwJCQwRCwoLERUPDAwPFRgTExUTExgRDAwMDAwMEQwM&#10;DAwMDAwMDAwMDAwMDAwMDAwMDAwMDAwMDAwBDQsLDQ4NEA4OEBQODg4UFA4ODg4UEQwMDAwMEREM&#10;DAwMDAwRDAwMDAwMDAwMDAwMDAwMDAwMDAwMDAwMDAwMDP/AABEIAKAAe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" stroked="f">
                <v:fill r:id="rId11" o:title="" rotate="t" type="frame"/>
                <v:textbox>
                  <w:txbxContent>
                    <w:p w14:paraId="06C1D30E" w14:textId="77777777" w:rsidR="00A473A7" w:rsidRDefault="00A473A7"/>
                  </w:txbxContent>
                </v:textbox>
                <w10:wrap type="square"/>
              </v:shape>
            </w:pict>
          </mc:Fallback>
        </mc:AlternateContent>
      </w:r>
      <w:r>
        <w:t>Memory-Karten 1/2</w:t>
      </w:r>
    </w:p>
    <w:p w14:paraId="5B022004" w14:textId="77777777" w:rsidR="00F179D8" w:rsidRDefault="00F179D8" w:rsidP="00F179D8">
      <w:pPr>
        <w:pStyle w:val="Aufgabennummer"/>
        <w:framePr w:wrap="around"/>
      </w:pPr>
      <w:r w:rsidRPr="00F179D8">
        <w:lastRenderedPageBreak/>
        <w:t>Aufgabe</w:t>
      </w:r>
      <w:r w:rsidR="007D03AB">
        <w:t xml:space="preserve"> 1</w:t>
      </w:r>
    </w:p>
    <w:p w14:paraId="7B931982" w14:textId="77777777" w:rsidR="00997EEE" w:rsidRDefault="007D03AB" w:rsidP="007D03AB">
      <w:pPr>
        <w:pStyle w:val="Headline"/>
      </w:pPr>
      <w:r>
        <w:t>Memory-Karten 2/2</w:t>
      </w:r>
    </w:p>
    <w:p w14:paraId="55468B2F" w14:textId="77777777" w:rsidR="00997EEE" w:rsidRPr="00997EEE" w:rsidRDefault="007D03AB" w:rsidP="00BC096E">
      <w:pPr>
        <w:ind w:left="4956" w:firstLine="708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F64C8C" wp14:editId="2BA49216">
                <wp:simplePos x="0" y="0"/>
                <wp:positionH relativeFrom="column">
                  <wp:posOffset>0</wp:posOffset>
                </wp:positionH>
                <wp:positionV relativeFrom="paragraph">
                  <wp:posOffset>171450</wp:posOffset>
                </wp:positionV>
                <wp:extent cx="6162040" cy="8212455"/>
                <wp:effectExtent l="0" t="0" r="10160" b="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040" cy="8212455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B871B" w14:textId="77777777" w:rsidR="00A473A7" w:rsidRDefault="00A473A7" w:rsidP="007D0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28" type="#_x0000_t202" style="position:absolute;left:0;text-align:left;margin-left:0;margin-top:13.5pt;width:485.2pt;height:64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i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JYAAAABAAIAlgAAAAEAAjhCSU0E&#10;JgAAAAAADgAAAAAAAAAAAAA/gAAAOEJJTQPyAAAAAAAKAAD///////8AADhCSU0EDQAAAAAABAAA&#10;AHg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FOwAAAABSZ2h0bG9uZwAAA/M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DOEJJTQQMAAAAABEHAAAAAQAA&#10;AHkAAACgAAABbAAA44AAABDrABgAAf/Y/+0ADEFkb2JlX0NNAAH/7gAOQWRvYmUAZIAAAAAB/9sA&#10;hAAMCAgICQgMCQkMEQsKCxEVDwwMDxUYExMVExMYEQwMDAwMDBEMDAwMDAwMDAwMDAwMDAwMDAwM&#10;DAwMDAwMDAwMAQ0LCw0ODRAODhAUDg4OFBQODg4OFBEMDAwMDBERDAwMDAwMEQwMDAwMDAwMDAwM&#10;DAwMDAwMDAwMDAwMDAwMDAz/wAARCACgAHkDASIAAhEBAxEB/90ABAAI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" stroked="f">
                <v:fill r:id="rId13" o:title="" rotate="t" type="frame"/>
                <v:textbox>
                  <w:txbxContent>
                    <w:p w14:paraId="737B871B" w14:textId="77777777" w:rsidR="00A473A7" w:rsidRDefault="00A473A7" w:rsidP="007D03AB"/>
                  </w:txbxContent>
                </v:textbox>
                <w10:wrap type="square"/>
              </v:shape>
            </w:pict>
          </mc:Fallback>
        </mc:AlternateContent>
      </w:r>
    </w:p>
    <w:p w14:paraId="0E5666C4" w14:textId="77777777" w:rsidR="00997EEE" w:rsidRDefault="0099038C" w:rsidP="00F179D8">
      <w:pPr>
        <w:pStyle w:val="Aufgabennummer"/>
        <w:framePr w:wrap="around"/>
      </w:pPr>
      <w:r w:rsidRPr="00F179D8">
        <w:lastRenderedPageBreak/>
        <w:t>Aufgabe</w:t>
      </w:r>
      <w:r w:rsidR="00F43410">
        <w:t xml:space="preserve"> 2</w:t>
      </w:r>
    </w:p>
    <w:p w14:paraId="23B114C4" w14:textId="77777777" w:rsidR="00F43410" w:rsidRDefault="00F43410" w:rsidP="00F43410">
      <w:pPr>
        <w:pStyle w:val="Headline"/>
      </w:pPr>
      <w:r w:rsidRPr="00F43410">
        <w:t>Recycling-Domino</w:t>
      </w:r>
    </w:p>
    <w:p w14:paraId="5B767972" w14:textId="77777777" w:rsidR="00626CDA" w:rsidRDefault="00626CDA" w:rsidP="00626CDA">
      <w:pPr>
        <w:pStyle w:val="Text"/>
      </w:pPr>
      <w:r>
        <w:t>Ihr erhaltet einen Satz mit 12 Domino-Kärtchen und spielt nach folgenden Regeln:</w:t>
      </w:r>
    </w:p>
    <w:p w14:paraId="6B1DE6E0" w14:textId="77777777" w:rsidR="00626CDA" w:rsidRDefault="00626CDA" w:rsidP="00626CDA">
      <w:pPr>
        <w:pStyle w:val="Text"/>
      </w:pPr>
    </w:p>
    <w:p w14:paraId="752EFEC1" w14:textId="77777777" w:rsidR="00626CDA" w:rsidRDefault="00626CDA" w:rsidP="00626CDA">
      <w:pPr>
        <w:pStyle w:val="Text"/>
      </w:pPr>
      <w:r>
        <w:t xml:space="preserve">Die Kärtchen werden gemischt, jeder der beiden Spieler erhält zu Beginn </w:t>
      </w:r>
      <w:r w:rsidR="007D7CBE">
        <w:t>vier</w:t>
      </w:r>
      <w:r>
        <w:t xml:space="preserve"> Domino-Kärtchen, die </w:t>
      </w:r>
      <w:proofErr w:type="spellStart"/>
      <w:r>
        <w:t>übrigen</w:t>
      </w:r>
      <w:proofErr w:type="spellEnd"/>
    </w:p>
    <w:p w14:paraId="26F03B29" w14:textId="77777777" w:rsidR="00626CDA" w:rsidRDefault="00626CDA" w:rsidP="00626CDA">
      <w:pPr>
        <w:pStyle w:val="Text"/>
      </w:pPr>
      <w:r>
        <w:t>werden als Stapel verdeckt in die Mitte gelegt. Das oberste Kärtchen wird offen ausgelegt.</w:t>
      </w:r>
    </w:p>
    <w:p w14:paraId="691A4FE9" w14:textId="77777777" w:rsidR="00626CDA" w:rsidRDefault="00626CDA" w:rsidP="00626CDA">
      <w:pPr>
        <w:pStyle w:val="Text"/>
      </w:pPr>
    </w:p>
    <w:p w14:paraId="31788A71" w14:textId="77777777" w:rsidR="00626CDA" w:rsidRDefault="00626CDA" w:rsidP="00626CDA">
      <w:pPr>
        <w:pStyle w:val="Text"/>
      </w:pPr>
      <w:r>
        <w:t>Der erste Spieler versucht, ein passendes Kärtchen an eine der beiden Seiten anzulegen. Dann zieht er ein</w:t>
      </w:r>
    </w:p>
    <w:p w14:paraId="7863E0FF" w14:textId="77777777" w:rsidR="00626CDA" w:rsidRDefault="00626CDA" w:rsidP="00626CDA">
      <w:pPr>
        <w:pStyle w:val="Text"/>
      </w:pPr>
      <w:r>
        <w:t>Kärtchen vom Stapel. Danach ist der zweite Spieler an der Reihe.</w:t>
      </w:r>
    </w:p>
    <w:p w14:paraId="2ABB8F93" w14:textId="77777777" w:rsidR="00626CDA" w:rsidRDefault="00626CDA" w:rsidP="00626CDA">
      <w:pPr>
        <w:pStyle w:val="Text"/>
      </w:pPr>
    </w:p>
    <w:p w14:paraId="787FB478" w14:textId="77777777" w:rsidR="00626CDA" w:rsidRDefault="00626CDA" w:rsidP="00626CDA">
      <w:pPr>
        <w:pStyle w:val="Text"/>
      </w:pPr>
      <w:r>
        <w:t>Wer zuerst alle seine Kärtchen abgelegt hat, hat gewonnen.</w:t>
      </w:r>
    </w:p>
    <w:p w14:paraId="563B5707" w14:textId="77777777" w:rsidR="00626CDA" w:rsidRDefault="00626CDA" w:rsidP="00626CDA">
      <w:pPr>
        <w:pStyle w:val="Text"/>
      </w:pPr>
    </w:p>
    <w:p w14:paraId="3D869610" w14:textId="77777777" w:rsidR="00626CDA" w:rsidRDefault="00626CDA" w:rsidP="00626CDA">
      <w:pPr>
        <w:pStyle w:val="Text"/>
      </w:pPr>
      <w:r>
        <w:t xml:space="preserve">Achtung: Es passt immer ein </w:t>
      </w:r>
      <w:r w:rsidRPr="00626CDA">
        <w:rPr>
          <w:b/>
        </w:rPr>
        <w:t>Produkt (Bildkärtchen</w:t>
      </w:r>
      <w:r>
        <w:t xml:space="preserve">) zu seinen </w:t>
      </w:r>
      <w:r w:rsidRPr="00626CDA">
        <w:rPr>
          <w:b/>
        </w:rPr>
        <w:t>Rohstoffen (Textkärtchen)</w:t>
      </w:r>
      <w:r>
        <w:t>.</w:t>
      </w:r>
    </w:p>
    <w:p w14:paraId="6F37BA94" w14:textId="77777777" w:rsidR="00626CDA" w:rsidRDefault="00626CDA" w:rsidP="00626CDA">
      <w:pPr>
        <w:pStyle w:val="Text"/>
      </w:pPr>
    </w:p>
    <w:p w14:paraId="47FDA6A4" w14:textId="77777777" w:rsidR="00997EEE" w:rsidRDefault="00626CDA" w:rsidP="00626CDA">
      <w:pPr>
        <w:pStyle w:val="Text"/>
      </w:pPr>
      <w:r>
        <w:t xml:space="preserve">Achtet aber darauf, richtig zuzuordnen, was aus Primärrohstoffen und was aus Sekundärrohstoffen </w:t>
      </w:r>
      <w:r w:rsidR="00396CC6">
        <w:t>p</w:t>
      </w:r>
      <w:r>
        <w:t>roduziert wird. Das Recyclingsymbol auf den Bildkärtchen hilft euch dabei.</w:t>
      </w:r>
    </w:p>
    <w:p w14:paraId="68EECA8D" w14:textId="77777777" w:rsidR="00BC096E" w:rsidRDefault="00BC096E" w:rsidP="00BC096E">
      <w:pPr>
        <w:pStyle w:val="Text"/>
      </w:pPr>
    </w:p>
    <w:p w14:paraId="2BDD6F6C" w14:textId="77777777" w:rsidR="000437E9" w:rsidRDefault="00396CC6" w:rsidP="00EE06E1">
      <w:pPr>
        <w:pStyle w:val="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FCCDFA" wp14:editId="56591902">
                <wp:simplePos x="0" y="0"/>
                <wp:positionH relativeFrom="column">
                  <wp:posOffset>1485900</wp:posOffset>
                </wp:positionH>
                <wp:positionV relativeFrom="paragraph">
                  <wp:posOffset>400050</wp:posOffset>
                </wp:positionV>
                <wp:extent cx="4572000" cy="1587500"/>
                <wp:effectExtent l="0" t="0" r="0" b="1270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587500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2B488" w14:textId="77777777" w:rsidR="00A473A7" w:rsidRDefault="00A473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29" type="#_x0000_t202" style="position:absolute;margin-left:117pt;margin-top:31.5pt;width:5in;height:1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G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AlgAAAAEAAgCWAAAAAQACOEJJTQQmAAAAAAAOAAAAAAAAAAAAAD+AAAA4QklN&#10;A/IAAAAAAAoAAP///////wAAOEJJTQQNAAAAAAAEAAAAeD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C7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M4QklNBAwAAAAADkoAAAABAAAAoAAAADgAAAHgAABpAAAADi4AGAAB/9j/&#10;7QAMQWRvYmVfQ00AAf/uAA5BZG9iZQBkgAAAAAH/2wCEAAwICAgJCAwJCQwRCwoLERUPDAwPFRgT&#10;ExUTExgRDAwMDAwMEQwMDAwMDAwMDAwMDAwMDAwMDAwMDAwMDAwMDAwBDQsLDQ4NEA4OEBQODg4U&#10;FA4ODg4UEQwMDAwMEREMDAwMDAwRDAwMDAwMDAwMDAwMDAwMDAwMDAwMDAwMDAwMDP/AABEIADg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B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f//X3+Oer1e56vV7nq9Xuer1e56vV7nq9Xuer1e56vV7&#10;nq9Xuer1e56vV7nq9Xuer1e56vV7nq9Xuer1e56vV7nq9Xuer1Aj6lf8w/8As+9aP9qL+Tf7OX9W&#10;cZ/z3f5wtv8AJP6s/IyfzD5zd/ufk7vs+9f7PvW5o16tMv8AAT/5Zqf86FX/AJsfmv8AbE/n1f8A&#10;5vP+HAv5f/M/l/nZP5d/Vbzf98/n/LeVt/5yW6+/lU16t6Be573+PL16uX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" stroked="f">
                <v:fill r:id="rId15" o:title="" rotate="t" type="frame"/>
                <v:textbox>
                  <w:txbxContent>
                    <w:p w14:paraId="0DE2B488" w14:textId="77777777" w:rsidR="00A473A7" w:rsidRDefault="00A473A7"/>
                  </w:txbxContent>
                </v:textbox>
                <w10:wrap type="square"/>
              </v:shape>
            </w:pict>
          </mc:Fallback>
        </mc:AlternateContent>
      </w:r>
    </w:p>
    <w:p w14:paraId="690840CC" w14:textId="77777777" w:rsidR="000437E9" w:rsidRPr="000437E9" w:rsidRDefault="000437E9" w:rsidP="000437E9"/>
    <w:p w14:paraId="7CAAC5A5" w14:textId="77777777" w:rsidR="000437E9" w:rsidRPr="000437E9" w:rsidRDefault="000437E9" w:rsidP="000437E9"/>
    <w:p w14:paraId="3E6D4E97" w14:textId="77777777" w:rsidR="000437E9" w:rsidRPr="000437E9" w:rsidRDefault="000437E9" w:rsidP="000437E9"/>
    <w:p w14:paraId="026CD63E" w14:textId="77777777" w:rsidR="000437E9" w:rsidRPr="000437E9" w:rsidRDefault="000437E9" w:rsidP="000437E9"/>
    <w:p w14:paraId="2463C4C5" w14:textId="77777777" w:rsidR="000437E9" w:rsidRPr="000437E9" w:rsidRDefault="000437E9" w:rsidP="000437E9"/>
    <w:p w14:paraId="22806E8C" w14:textId="77777777" w:rsidR="000437E9" w:rsidRPr="000437E9" w:rsidRDefault="000437E9" w:rsidP="000437E9"/>
    <w:p w14:paraId="341DA516" w14:textId="77777777" w:rsidR="000437E9" w:rsidRPr="000437E9" w:rsidRDefault="000437E9" w:rsidP="000437E9"/>
    <w:p w14:paraId="7053079E" w14:textId="77777777" w:rsidR="000437E9" w:rsidRPr="000437E9" w:rsidRDefault="000437E9" w:rsidP="000437E9"/>
    <w:p w14:paraId="3C58354E" w14:textId="77777777" w:rsidR="000437E9" w:rsidRPr="000437E9" w:rsidRDefault="000437E9" w:rsidP="000437E9"/>
    <w:p w14:paraId="1F01C362" w14:textId="77777777" w:rsidR="000437E9" w:rsidRPr="000437E9" w:rsidRDefault="000437E9" w:rsidP="000437E9"/>
    <w:p w14:paraId="21B15C79" w14:textId="77777777" w:rsidR="000437E9" w:rsidRPr="000437E9" w:rsidRDefault="000437E9" w:rsidP="000437E9"/>
    <w:p w14:paraId="2C354794" w14:textId="77777777" w:rsidR="000437E9" w:rsidRPr="000437E9" w:rsidRDefault="000437E9" w:rsidP="000437E9"/>
    <w:p w14:paraId="1307C665" w14:textId="77777777" w:rsidR="000437E9" w:rsidRPr="000437E9" w:rsidRDefault="000437E9" w:rsidP="000437E9"/>
    <w:p w14:paraId="2C52CB10" w14:textId="77777777" w:rsidR="000437E9" w:rsidRPr="000437E9" w:rsidRDefault="000437E9" w:rsidP="000437E9"/>
    <w:p w14:paraId="7F44EB64" w14:textId="77777777" w:rsidR="000437E9" w:rsidRPr="000437E9" w:rsidRDefault="000437E9" w:rsidP="000437E9"/>
    <w:p w14:paraId="12075F94" w14:textId="77777777" w:rsidR="000437E9" w:rsidRPr="000437E9" w:rsidRDefault="000437E9" w:rsidP="000437E9"/>
    <w:p w14:paraId="3FEA7B2B" w14:textId="77777777" w:rsidR="000437E9" w:rsidRPr="000437E9" w:rsidRDefault="000437E9" w:rsidP="000437E9"/>
    <w:p w14:paraId="218408A0" w14:textId="77777777" w:rsidR="007D65B7" w:rsidRDefault="007D65B7">
      <w:r>
        <w:br w:type="page"/>
      </w:r>
    </w:p>
    <w:p w14:paraId="614B9A18" w14:textId="77777777" w:rsidR="007D65B7" w:rsidRDefault="007D65B7" w:rsidP="007D65B7">
      <w:pPr>
        <w:pStyle w:val="Aufgabennummer"/>
        <w:framePr w:wrap="around"/>
      </w:pPr>
      <w:r w:rsidRPr="00F179D8">
        <w:lastRenderedPageBreak/>
        <w:t>Aufgabe</w:t>
      </w:r>
      <w:r>
        <w:t xml:space="preserve"> 2</w:t>
      </w:r>
    </w:p>
    <w:p w14:paraId="2C637EDC" w14:textId="6E0E70E4" w:rsidR="000437E9" w:rsidRDefault="00E55F68" w:rsidP="007D65B7">
      <w:pPr>
        <w:pStyle w:val="Headline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B391A4" wp14:editId="4CF222A6">
                <wp:simplePos x="0" y="0"/>
                <wp:positionH relativeFrom="column">
                  <wp:posOffset>24765</wp:posOffset>
                </wp:positionH>
                <wp:positionV relativeFrom="paragraph">
                  <wp:posOffset>571500</wp:posOffset>
                </wp:positionV>
                <wp:extent cx="6162675" cy="6015355"/>
                <wp:effectExtent l="0" t="0" r="9525" b="4445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6015355"/>
                        </a:xfrm>
                        <a:prstGeom prst="rect">
                          <a:avLst/>
                        </a:prstGeom>
                        <a:blipFill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C501B" w14:textId="77777777" w:rsidR="00A473A7" w:rsidRDefault="00A473A7"/>
                          <w:p w14:paraId="203A0250" w14:textId="77777777" w:rsidR="00A473A7" w:rsidRDefault="00A473A7"/>
                          <w:p w14:paraId="6C777D1E" w14:textId="77777777" w:rsidR="00A473A7" w:rsidRDefault="00A473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30" type="#_x0000_t202" style="position:absolute;margin-left:1.95pt;margin-top:45pt;width:485.25pt;height:47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G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lgAAAAEAAgCWAAAAAQACOEJJTQQmAAAAAAAO&#10;AAAAAAAAAAAAAD+AAAA4QklNA/IAAAAAAAoAAP///////wAAOEJJTQQNAAAAAAAEAAAAeD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PaAAAAAFJnaHRsb25nAAAD8g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M4QklNBAwAAAAAH+oAAAABAAAAoAAAAJwA&#10;AAHgAAEkgAAAH84AGAAB/9j/7QAMQWRvYmVfQ00AAf/uAA5BZG9iZQBkgAAAAAH/2wCEAAwICAgJ&#10;CAwJCQwRCwoLERUPDAwPFRgTExUTExgRDAwMDAwMEQwMDAwMDAwMDAwMDAwMDAwMDAwMDAwMDAwM&#10;DAwBDQsLDQ4NEA4OEBQODg4UFA4ODg4UEQwMDAwMEREMDAwMDAwRDAwMDAwMDAwMDAwMDAwMDAwM&#10;DAwMDAwMDAwMDP/AABEIAJw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wVMLVFNUU6zvStOjwrU0xUSRl&#10;lK7lLBhuF7i4PPV6tcnKuSM3/hhdWujnVrrr0gw3IPp16Z5fzFkL1J+uj0/TV+NydRKvHMRpzhON&#10;dR8CkhGIUK0xjkrK7GHkr0p6iRlEkFJJIRqK9WxbhOLYXj2F4bjmB4lT4zgmM08OK4PjGEzR1NLV&#10;0tRGJopoZYSySRyIwZGUkEEEac3XqcO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" stroked="f">
                <v:fill r:id="rId17" o:title="" rotate="t" type="frame"/>
                <v:textbox>
                  <w:txbxContent>
                    <w:p w14:paraId="731C501B" w14:textId="77777777" w:rsidR="00A473A7" w:rsidRDefault="00A473A7"/>
                    <w:p w14:paraId="203A0250" w14:textId="77777777" w:rsidR="00A473A7" w:rsidRDefault="00A473A7"/>
                    <w:p w14:paraId="6C777D1E" w14:textId="77777777" w:rsidR="00A473A7" w:rsidRDefault="00A473A7"/>
                  </w:txbxContent>
                </v:textbox>
                <w10:wrap type="square"/>
              </v:shape>
            </w:pict>
          </mc:Fallback>
        </mc:AlternateContent>
      </w:r>
      <w:r w:rsidR="007D65B7" w:rsidRPr="007D65B7">
        <w:t>Domino-Karten 1/2</w:t>
      </w:r>
    </w:p>
    <w:p w14:paraId="0006863B" w14:textId="4616A6EB" w:rsidR="00436121" w:rsidRDefault="00436121">
      <w:pPr>
        <w:rPr>
          <w:b/>
          <w:sz w:val="28"/>
        </w:rPr>
      </w:pPr>
      <w:r>
        <w:br w:type="page"/>
      </w:r>
    </w:p>
    <w:p w14:paraId="155843C7" w14:textId="77777777" w:rsidR="00436121" w:rsidRDefault="00436121" w:rsidP="00436121">
      <w:pPr>
        <w:pStyle w:val="Aufgabennummer"/>
        <w:framePr w:wrap="around"/>
      </w:pPr>
      <w:r w:rsidRPr="00F179D8">
        <w:lastRenderedPageBreak/>
        <w:t>Aufgabe</w:t>
      </w:r>
      <w:r>
        <w:t xml:space="preserve"> 2</w:t>
      </w:r>
    </w:p>
    <w:p w14:paraId="762CE190" w14:textId="77777777" w:rsidR="005125D0" w:rsidRPr="000437E9" w:rsidRDefault="00436121" w:rsidP="00066682">
      <w:pPr>
        <w:pStyle w:val="Headline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1E55DB" wp14:editId="0A1487AE">
                <wp:simplePos x="0" y="0"/>
                <wp:positionH relativeFrom="column">
                  <wp:posOffset>33020</wp:posOffset>
                </wp:positionH>
                <wp:positionV relativeFrom="paragraph">
                  <wp:posOffset>571500</wp:posOffset>
                </wp:positionV>
                <wp:extent cx="6159500" cy="3059430"/>
                <wp:effectExtent l="0" t="0" r="12700" b="0"/>
                <wp:wrapSquare wrapText="bothSides"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3059430"/>
                        </a:xfrm>
                        <a:prstGeom prst="rect">
                          <a:avLst/>
                        </a:prstGeom>
                        <a:blipFill rotWithShape="1">
                          <a:blip r:embed="rId1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BAA43" w14:textId="77777777" w:rsidR="00A473A7" w:rsidRDefault="00A473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" o:spid="_x0000_s1031" type="#_x0000_t202" style="position:absolute;margin-left:2.6pt;margin-top:45pt;width:485pt;height:240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i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JYAAAABAAIAlgAAAAEAAjhCSU0EJgAAAAAADgAA&#10;AAAAAAAAAAA/gAAAOEJJTQPyAAAAAAAKAAD///////8AADhCSU0EDQAAAAAABAAAAHg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9AAAAABSZ2h0bG9uZwAAA/I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DOEJJTQQMAAAAABBYAAAAAQAAAKAAAABPAAAB&#10;4AAAlCAAABA8ABgAAf/Y/+0ADEFkb2JlX0NNAAH/7gAOQWRvYmUAZIAAAAAB/9sAhAAMCAgICQgM&#10;CQkMEQsKCxEVDwwMDxUYExMVExMYEQwMDAwMDBEMDAwMDAwMDAwMDAwMDAwMDAwMDAwMDAwMDAwM&#10;AQ0LCw0ODRAODhAUDg4OFBQODg4OFBEMDAwMDBERDAwMDAwMEQwMDAwMDAwMDAwMDAwMDAwMDAwM&#10;DAwMDAwMDAz/wAARCABP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WCphaopqinSd6Vp0eFamm&#10;KiSMspXcu4MNwvcXB56vVrk5VyRnD8MHq30d6t9dekGG5C9O3TPL+YshepP1z+n6avxuXqJV45iN&#10;OcJxrqRgUkIxChWlMctZXYw8lelPUSMokgpJJCNRjXq2LcJxbC8ewvDccwPEqfGcExmnhxbB8Ywm&#10;aOppaulqIxNFNDLCWSSORGDIykgggjTm69Th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" stroked="f">
                <v:fill r:id="rId19" o:title="" rotate="t" type="frame"/>
                <v:textbox>
                  <w:txbxContent>
                    <w:p w14:paraId="2C6BAA43" w14:textId="77777777" w:rsidR="00A473A7" w:rsidRDefault="00A473A7"/>
                  </w:txbxContent>
                </v:textbox>
                <w10:wrap type="square"/>
              </v:shape>
            </w:pict>
          </mc:Fallback>
        </mc:AlternateContent>
      </w:r>
      <w:r>
        <w:t>Domino-Karten 2</w:t>
      </w:r>
      <w:r w:rsidRPr="007D65B7">
        <w:t>/2</w:t>
      </w:r>
      <w:bookmarkStart w:id="0" w:name="_GoBack"/>
      <w:bookmarkEnd w:id="0"/>
    </w:p>
    <w:sectPr w:rsidR="005125D0" w:rsidRPr="000437E9" w:rsidSect="00997EEE">
      <w:headerReference w:type="default" r:id="rId20"/>
      <w:pgSz w:w="11906" w:h="16838" w:code="9"/>
      <w:pgMar w:top="2381" w:right="851" w:bottom="680" w:left="136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6A249D" w14:textId="77777777" w:rsidR="00A473A7" w:rsidRDefault="00A473A7" w:rsidP="001A595C">
      <w:r>
        <w:separator/>
      </w:r>
    </w:p>
  </w:endnote>
  <w:endnote w:type="continuationSeparator" w:id="0">
    <w:p w14:paraId="0550F7F0" w14:textId="77777777" w:rsidR="00A473A7" w:rsidRDefault="00A473A7" w:rsidP="001A5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0EC916" w14:textId="77777777" w:rsidR="00A473A7" w:rsidRDefault="00A473A7" w:rsidP="001A595C">
      <w:r>
        <w:separator/>
      </w:r>
    </w:p>
  </w:footnote>
  <w:footnote w:type="continuationSeparator" w:id="0">
    <w:p w14:paraId="25AD2CE0" w14:textId="77777777" w:rsidR="00A473A7" w:rsidRDefault="00A473A7" w:rsidP="001A595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5"/>
        <w:szCs w:val="15"/>
      </w:rPr>
      <w:id w:val="-1915389100"/>
      <w:lock w:val="sdtContentLocked"/>
      <w:placeholder>
        <w:docPart w:val="CC34CCF088CBBE4A905591CF30FFAB2B"/>
      </w:placeholder>
    </w:sdtPr>
    <w:sdtEndPr/>
    <w:sdtContent>
      <w:tbl>
        <w:tblPr>
          <w:tblStyle w:val="WERTSTOFFPROFISBASISTABELLE"/>
          <w:tblpPr w:vertAnchor="page" w:horzAnchor="page" w:tblpX="1362" w:tblpY="568"/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9694"/>
        </w:tblGrid>
        <w:tr w:rsidR="00A473A7" w14:paraId="1B36D818" w14:textId="77777777" w:rsidTr="00065A42">
          <w:trPr>
            <w:trHeight w:hRule="exact" w:val="1077"/>
          </w:trPr>
          <w:tc>
            <w:tcPr>
              <w:tcW w:w="9694" w:type="dxa"/>
            </w:tcPr>
            <w:p w14:paraId="6EA71754" w14:textId="77777777" w:rsidR="00A473A7" w:rsidRDefault="00A473A7" w:rsidP="00065A42">
              <w:pPr>
                <w:pStyle w:val="Kopfzeile"/>
              </w:pPr>
            </w:p>
          </w:tc>
        </w:tr>
      </w:tbl>
      <w:tbl>
        <w:tblPr>
          <w:tblStyle w:val="WERTSTOFFPROFISBASISTABELLE"/>
          <w:tblpPr w:vertAnchor="page" w:horzAnchor="page" w:tblpX="1589" w:tblpY="681"/>
          <w:tblW w:w="0" w:type="auto"/>
          <w:tblLayout w:type="fixed"/>
          <w:tblLook w:val="04A0" w:firstRow="1" w:lastRow="0" w:firstColumn="1" w:lastColumn="0" w:noHBand="0" w:noVBand="1"/>
        </w:tblPr>
        <w:tblGrid>
          <w:gridCol w:w="6973"/>
        </w:tblGrid>
        <w:tr w:rsidR="00A473A7" w14:paraId="62A6979B" w14:textId="77777777" w:rsidTr="00FC2C56">
          <w:trPr>
            <w:trHeight w:hRule="exact" w:val="425"/>
          </w:trPr>
          <w:sdt>
            <w:sdtPr>
              <w:id w:val="1666202304"/>
              <w:placeholder>
                <w:docPart w:val="74CCDF800E0928439B93B3896725D841"/>
              </w:placeholder>
              <w:text/>
            </w:sdtPr>
            <w:sdtEndPr/>
            <w:sdtContent>
              <w:tc>
                <w:tcPr>
                  <w:tcW w:w="6973" w:type="dxa"/>
                </w:tcPr>
                <w:p w14:paraId="220CDDD2" w14:textId="77777777" w:rsidR="00A473A7" w:rsidRPr="004F72A4" w:rsidRDefault="00A473A7" w:rsidP="004F72A4">
                  <w:pPr>
                    <w:pStyle w:val="Aufgabentitel"/>
                  </w:pPr>
                  <w:r w:rsidRPr="006F687E">
                    <w:t xml:space="preserve">Primär- und Sekundärrohstoffe </w:t>
                  </w:r>
                </w:p>
              </w:tc>
            </w:sdtContent>
          </w:sdt>
        </w:tr>
      </w:tbl>
      <w:p w14:paraId="2C12F8BD" w14:textId="77777777" w:rsidR="00A473A7" w:rsidRDefault="00A473A7" w:rsidP="00A61E53">
        <w:pPr>
          <w:pStyle w:val="Quelle"/>
        </w:pPr>
        <w:r>
          <w:rPr>
            <w:noProof/>
            <w:lang w:eastAsia="de-DE"/>
          </w:rPr>
          <w:drawing>
            <wp:anchor distT="0" distB="0" distL="114300" distR="114300" simplePos="0" relativeHeight="251658240" behindDoc="1" locked="1" layoutInCell="1" allowOverlap="1" wp14:anchorId="07DBB160" wp14:editId="123065D4">
              <wp:simplePos x="0" y="0"/>
              <wp:positionH relativeFrom="page">
                <wp:posOffset>5875655</wp:posOffset>
              </wp:positionH>
              <wp:positionV relativeFrom="page">
                <wp:posOffset>504190</wp:posOffset>
              </wp:positionV>
              <wp:extent cx="1000800" cy="396000"/>
              <wp:effectExtent l="0" t="0" r="0" b="4445"/>
              <wp:wrapNone/>
              <wp:docPr id="2" name="WERTSTOFF PROF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Logo_Die Wertstoffprofis_SW_ZW.wm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0800" cy="39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98pt;height:1500pt" o:bullet="t">
        <v:imagedata r:id="rId1" o:title="Stift"/>
      </v:shape>
    </w:pict>
  </w:numPicBullet>
  <w:abstractNum w:abstractNumId="0">
    <w:nsid w:val="157D0C89"/>
    <w:multiLevelType w:val="multilevel"/>
    <w:tmpl w:val="CBFE50B8"/>
    <w:styleLink w:val="zzzListeAuflistung"/>
    <w:lvl w:ilvl="0">
      <w:start w:val="1"/>
      <w:numFmt w:val="bullet"/>
      <w:pStyle w:val="Auflistung"/>
      <w:lvlText w:val="■"/>
      <w:lvlJc w:val="left"/>
      <w:pPr>
        <w:ind w:left="170" w:hanging="181"/>
      </w:pPr>
      <w:rPr>
        <w:rFonts w:ascii="Arial" w:hAnsi="Arial" w:hint="default"/>
        <w:color w:val="auto"/>
        <w:position w:val="2"/>
      </w:rPr>
    </w:lvl>
    <w:lvl w:ilvl="1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2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3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4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5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6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7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8">
      <w:start w:val="1"/>
      <w:numFmt w:val="none"/>
      <w:lvlText w:val=""/>
      <w:lvlJc w:val="left"/>
      <w:pPr>
        <w:ind w:left="170" w:hanging="181"/>
      </w:pPr>
      <w:rPr>
        <w:rFonts w:hint="default"/>
      </w:rPr>
    </w:lvl>
  </w:abstractNum>
  <w:abstractNum w:abstractNumId="1">
    <w:nsid w:val="173D3C26"/>
    <w:multiLevelType w:val="multilevel"/>
    <w:tmpl w:val="CBFE50B8"/>
    <w:numStyleLink w:val="zzzListeAuflistung"/>
  </w:abstractNum>
  <w:abstractNum w:abstractNumId="2">
    <w:nsid w:val="71E660B2"/>
    <w:multiLevelType w:val="multilevel"/>
    <w:tmpl w:val="251863B0"/>
    <w:numStyleLink w:val="zzzListeAufgabe"/>
  </w:abstractNum>
  <w:abstractNum w:abstractNumId="3">
    <w:nsid w:val="7304296E"/>
    <w:multiLevelType w:val="multilevel"/>
    <w:tmpl w:val="251863B0"/>
    <w:styleLink w:val="zzzListeAufgabe"/>
    <w:lvl w:ilvl="0">
      <w:start w:val="1"/>
      <w:numFmt w:val="bullet"/>
      <w:pStyle w:val="Aufgabe"/>
      <w:lvlText w:val=""/>
      <w:lvlPicBulletId w:val="0"/>
      <w:lvlJc w:val="left"/>
      <w:pPr>
        <w:ind w:left="652" w:hanging="680"/>
      </w:pPr>
      <w:rPr>
        <w:rFonts w:ascii="Symbol" w:hAnsi="Symbol" w:hint="default"/>
        <w:color w:val="auto"/>
        <w:spacing w:val="0"/>
        <w:position w:val="-4"/>
        <w:sz w:val="46"/>
        <w:vertAlign w:val="baseline"/>
      </w:rPr>
    </w:lvl>
    <w:lvl w:ilvl="1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2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3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4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5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6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7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8">
      <w:start w:val="1"/>
      <w:numFmt w:val="none"/>
      <w:lvlText w:val=""/>
      <w:lvlJc w:val="left"/>
      <w:pPr>
        <w:ind w:left="652" w:hanging="652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87E"/>
    <w:rsid w:val="000270DE"/>
    <w:rsid w:val="000437E9"/>
    <w:rsid w:val="00065A42"/>
    <w:rsid w:val="00066682"/>
    <w:rsid w:val="000F7C6D"/>
    <w:rsid w:val="001323C5"/>
    <w:rsid w:val="00133F53"/>
    <w:rsid w:val="0014041C"/>
    <w:rsid w:val="00196422"/>
    <w:rsid w:val="001A4E96"/>
    <w:rsid w:val="001A595C"/>
    <w:rsid w:val="001F7512"/>
    <w:rsid w:val="001F7D17"/>
    <w:rsid w:val="00201FE1"/>
    <w:rsid w:val="00242A6E"/>
    <w:rsid w:val="00246648"/>
    <w:rsid w:val="00252110"/>
    <w:rsid w:val="00264E17"/>
    <w:rsid w:val="002A42CD"/>
    <w:rsid w:val="002B14E9"/>
    <w:rsid w:val="002D690C"/>
    <w:rsid w:val="002E0BFC"/>
    <w:rsid w:val="002E1E94"/>
    <w:rsid w:val="002F4ACF"/>
    <w:rsid w:val="0031126E"/>
    <w:rsid w:val="00314C45"/>
    <w:rsid w:val="0033717D"/>
    <w:rsid w:val="00360E0A"/>
    <w:rsid w:val="0039309E"/>
    <w:rsid w:val="00396CC6"/>
    <w:rsid w:val="003A3582"/>
    <w:rsid w:val="003D6EC8"/>
    <w:rsid w:val="003D7945"/>
    <w:rsid w:val="003E4DC7"/>
    <w:rsid w:val="00420E95"/>
    <w:rsid w:val="00423CFB"/>
    <w:rsid w:val="00436121"/>
    <w:rsid w:val="00440F1A"/>
    <w:rsid w:val="0045157A"/>
    <w:rsid w:val="0046657C"/>
    <w:rsid w:val="004705B5"/>
    <w:rsid w:val="00493C5F"/>
    <w:rsid w:val="004D45F6"/>
    <w:rsid w:val="004F72A4"/>
    <w:rsid w:val="00507E49"/>
    <w:rsid w:val="005125D0"/>
    <w:rsid w:val="005144AF"/>
    <w:rsid w:val="00534E52"/>
    <w:rsid w:val="0057338B"/>
    <w:rsid w:val="00574186"/>
    <w:rsid w:val="005A3389"/>
    <w:rsid w:val="005D0A54"/>
    <w:rsid w:val="005D4B3F"/>
    <w:rsid w:val="005F2051"/>
    <w:rsid w:val="005F4171"/>
    <w:rsid w:val="00612A18"/>
    <w:rsid w:val="00626CDA"/>
    <w:rsid w:val="00634EB5"/>
    <w:rsid w:val="006506E4"/>
    <w:rsid w:val="00655278"/>
    <w:rsid w:val="0066708D"/>
    <w:rsid w:val="00671444"/>
    <w:rsid w:val="006F687E"/>
    <w:rsid w:val="0071046B"/>
    <w:rsid w:val="00712A95"/>
    <w:rsid w:val="00727C0F"/>
    <w:rsid w:val="0078791D"/>
    <w:rsid w:val="00795AEE"/>
    <w:rsid w:val="007A3664"/>
    <w:rsid w:val="007D03AB"/>
    <w:rsid w:val="007D65B7"/>
    <w:rsid w:val="007D7CBE"/>
    <w:rsid w:val="007E68BE"/>
    <w:rsid w:val="008955E7"/>
    <w:rsid w:val="008B1983"/>
    <w:rsid w:val="008B2E62"/>
    <w:rsid w:val="008D1813"/>
    <w:rsid w:val="008E7421"/>
    <w:rsid w:val="00907763"/>
    <w:rsid w:val="00912405"/>
    <w:rsid w:val="00956CF5"/>
    <w:rsid w:val="009616F5"/>
    <w:rsid w:val="009639C6"/>
    <w:rsid w:val="009872A7"/>
    <w:rsid w:val="0099038C"/>
    <w:rsid w:val="00997EEE"/>
    <w:rsid w:val="009A1226"/>
    <w:rsid w:val="009C33A8"/>
    <w:rsid w:val="009D3C9B"/>
    <w:rsid w:val="00A0342C"/>
    <w:rsid w:val="00A07619"/>
    <w:rsid w:val="00A10443"/>
    <w:rsid w:val="00A362E7"/>
    <w:rsid w:val="00A473A7"/>
    <w:rsid w:val="00A51178"/>
    <w:rsid w:val="00A61E53"/>
    <w:rsid w:val="00A80A8C"/>
    <w:rsid w:val="00AC28A6"/>
    <w:rsid w:val="00AE075B"/>
    <w:rsid w:val="00B50EFF"/>
    <w:rsid w:val="00B642F7"/>
    <w:rsid w:val="00B76EBB"/>
    <w:rsid w:val="00BB6D2B"/>
    <w:rsid w:val="00BB7F3A"/>
    <w:rsid w:val="00BC096E"/>
    <w:rsid w:val="00BC63AB"/>
    <w:rsid w:val="00BC704F"/>
    <w:rsid w:val="00BD1DBD"/>
    <w:rsid w:val="00BF2755"/>
    <w:rsid w:val="00C12265"/>
    <w:rsid w:val="00C160FF"/>
    <w:rsid w:val="00C21B93"/>
    <w:rsid w:val="00C334C0"/>
    <w:rsid w:val="00C70153"/>
    <w:rsid w:val="00C94E33"/>
    <w:rsid w:val="00CA7BA0"/>
    <w:rsid w:val="00CC5874"/>
    <w:rsid w:val="00D1754A"/>
    <w:rsid w:val="00D257C5"/>
    <w:rsid w:val="00D8301B"/>
    <w:rsid w:val="00DA3F5E"/>
    <w:rsid w:val="00DB7FD0"/>
    <w:rsid w:val="00E15E2F"/>
    <w:rsid w:val="00E164E6"/>
    <w:rsid w:val="00E211AA"/>
    <w:rsid w:val="00E3172B"/>
    <w:rsid w:val="00E55F68"/>
    <w:rsid w:val="00EB2887"/>
    <w:rsid w:val="00EE06E1"/>
    <w:rsid w:val="00EF7F05"/>
    <w:rsid w:val="00F07694"/>
    <w:rsid w:val="00F150E4"/>
    <w:rsid w:val="00F179D8"/>
    <w:rsid w:val="00F43410"/>
    <w:rsid w:val="00F61D62"/>
    <w:rsid w:val="00F66108"/>
    <w:rsid w:val="00F8606B"/>
    <w:rsid w:val="00F90AAB"/>
    <w:rsid w:val="00F91D0E"/>
    <w:rsid w:val="00FA3892"/>
    <w:rsid w:val="00FA7DE0"/>
    <w:rsid w:val="00FC2C56"/>
    <w:rsid w:val="00FE689E"/>
    <w:rsid w:val="00FF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51A64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Standard">
    <w:name w:val="Normal"/>
    <w:semiHidden/>
    <w:qFormat/>
    <w:rsid w:val="0057418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EB2887"/>
  </w:style>
  <w:style w:type="paragraph" w:styleId="Fuzeile">
    <w:name w:val="footer"/>
    <w:basedOn w:val="Standard"/>
    <w:link w:val="Fu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EB2887"/>
  </w:style>
  <w:style w:type="table" w:styleId="Tabellenraster">
    <w:name w:val="Table Grid"/>
    <w:basedOn w:val="NormaleTabelle"/>
    <w:uiPriority w:val="59"/>
    <w:rsid w:val="001A5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ERTSTOFFPROFISBASISTABELLE">
    <w:name w:val="WERTSTOFF PROFIS // BASIS TABELLE"/>
    <w:basedOn w:val="NormaleTabelle"/>
    <w:uiPriority w:val="99"/>
    <w:rsid w:val="00065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basedOn w:val="Standard"/>
    <w:uiPriority w:val="9"/>
    <w:qFormat/>
    <w:rsid w:val="00E211AA"/>
    <w:pPr>
      <w:spacing w:line="300" w:lineRule="exact"/>
    </w:pPr>
  </w:style>
  <w:style w:type="paragraph" w:customStyle="1" w:styleId="Headline">
    <w:name w:val="Headline"/>
    <w:basedOn w:val="Standard"/>
    <w:uiPriority w:val="6"/>
    <w:qFormat/>
    <w:rsid w:val="00E211AA"/>
    <w:pPr>
      <w:spacing w:after="390" w:line="420" w:lineRule="exact"/>
    </w:pPr>
    <w:rPr>
      <w:b/>
      <w:sz w:val="28"/>
    </w:rPr>
  </w:style>
  <w:style w:type="paragraph" w:customStyle="1" w:styleId="Subline">
    <w:name w:val="Subline"/>
    <w:basedOn w:val="Standard"/>
    <w:uiPriority w:val="7"/>
    <w:qFormat/>
    <w:rsid w:val="00E211AA"/>
    <w:pPr>
      <w:spacing w:line="300" w:lineRule="exact"/>
    </w:pPr>
    <w:rPr>
      <w:b/>
    </w:rPr>
  </w:style>
  <w:style w:type="paragraph" w:customStyle="1" w:styleId="Auflistung">
    <w:name w:val="Auflistung"/>
    <w:basedOn w:val="Standard"/>
    <w:uiPriority w:val="10"/>
    <w:qFormat/>
    <w:rsid w:val="00574186"/>
    <w:pPr>
      <w:numPr>
        <w:numId w:val="1"/>
      </w:numPr>
      <w:spacing w:line="300" w:lineRule="exact"/>
    </w:pPr>
  </w:style>
  <w:style w:type="numbering" w:customStyle="1" w:styleId="zzzListeAuflistung">
    <w:name w:val="zzz_Liste_Auflistung"/>
    <w:basedOn w:val="KeineListe"/>
    <w:uiPriority w:val="99"/>
    <w:rsid w:val="00574186"/>
    <w:pPr>
      <w:numPr>
        <w:numId w:val="1"/>
      </w:numPr>
    </w:pPr>
  </w:style>
  <w:style w:type="paragraph" w:customStyle="1" w:styleId="Quelle">
    <w:name w:val="Quelle"/>
    <w:basedOn w:val="Standard"/>
    <w:uiPriority w:val="19"/>
    <w:qFormat/>
    <w:rsid w:val="00534E52"/>
    <w:pPr>
      <w:spacing w:before="160" w:line="225" w:lineRule="exact"/>
    </w:pPr>
    <w:rPr>
      <w:sz w:val="15"/>
      <w:szCs w:val="15"/>
    </w:rPr>
  </w:style>
  <w:style w:type="paragraph" w:customStyle="1" w:styleId="Aufgabentitel">
    <w:name w:val="Aufgabentitel"/>
    <w:basedOn w:val="Standard"/>
    <w:uiPriority w:val="4"/>
    <w:qFormat/>
    <w:rsid w:val="004F72A4"/>
    <w:pPr>
      <w:pageBreakBefore/>
      <w:spacing w:line="420" w:lineRule="exact"/>
    </w:pPr>
    <w:rPr>
      <w:b/>
      <w:sz w:val="28"/>
    </w:rPr>
  </w:style>
  <w:style w:type="paragraph" w:customStyle="1" w:styleId="Aufgabennummer">
    <w:name w:val="Aufgabennummer"/>
    <w:basedOn w:val="Standard"/>
    <w:uiPriority w:val="5"/>
    <w:qFormat/>
    <w:rsid w:val="00F179D8"/>
    <w:pPr>
      <w:pageBreakBefore/>
      <w:framePr w:w="6974" w:h="454" w:hRule="exact" w:wrap="around" w:vAnchor="page" w:hAnchor="page" w:x="1589" w:y="1078"/>
      <w:spacing w:line="420" w:lineRule="exact"/>
    </w:pPr>
    <w:rPr>
      <w:sz w:val="28"/>
    </w:rPr>
  </w:style>
  <w:style w:type="paragraph" w:customStyle="1" w:styleId="Aufgabe">
    <w:name w:val="Aufgabe"/>
    <w:basedOn w:val="Standard"/>
    <w:uiPriority w:val="14"/>
    <w:qFormat/>
    <w:rsid w:val="00F179D8"/>
    <w:pPr>
      <w:numPr>
        <w:numId w:val="3"/>
      </w:numPr>
      <w:spacing w:after="220"/>
    </w:pPr>
    <w:rPr>
      <w:b/>
      <w:sz w:val="28"/>
    </w:rPr>
  </w:style>
  <w:style w:type="numbering" w:customStyle="1" w:styleId="zzzListeAufgabe">
    <w:name w:val="zzz_Liste_Aufgabe"/>
    <w:basedOn w:val="KeineListe"/>
    <w:uiPriority w:val="99"/>
    <w:rsid w:val="003D6EC8"/>
    <w:pPr>
      <w:numPr>
        <w:numId w:val="3"/>
      </w:numPr>
    </w:pPr>
  </w:style>
  <w:style w:type="table" w:customStyle="1" w:styleId="WERTSTOFFPROFISAUFGABENTABELLE">
    <w:name w:val="WERTSTOFF PROFIS // AUFGABEN TABELLE"/>
    <w:basedOn w:val="NormaleTabelle"/>
    <w:uiPriority w:val="99"/>
    <w:rsid w:val="00634EB5"/>
    <w:tblPr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227" w:type="dxa"/>
        <w:left w:w="227" w:type="dxa"/>
        <w:bottom w:w="284" w:type="dxa"/>
        <w:right w:w="227" w:type="dxa"/>
      </w:tblCellMar>
    </w:tblPr>
  </w:style>
  <w:style w:type="table" w:customStyle="1" w:styleId="WERTSTOFFPROFISTABELLE">
    <w:name w:val="WERTSTOFF PROFIS // TABELLE"/>
    <w:basedOn w:val="NormaleTabelle"/>
    <w:uiPriority w:val="99"/>
    <w:rsid w:val="00FA3892"/>
    <w:pPr>
      <w:spacing w:line="280" w:lineRule="exact"/>
    </w:pPr>
    <w:rPr>
      <w:sz w:val="18"/>
    </w:rPr>
    <w:tblPr>
      <w:tblStyleRowBandSize w:val="1"/>
      <w:tblInd w:w="0" w:type="dxa"/>
      <w:tblBorders>
        <w:top w:val="single" w:sz="4" w:space="0" w:color="auto"/>
        <w:bottom w:val="single" w:sz="4" w:space="0" w:color="auto"/>
        <w:insideV w:val="single" w:sz="18" w:space="0" w:color="FFFFFF" w:themeColor="background1"/>
      </w:tblBorders>
      <w:tblCellMar>
        <w:top w:w="28" w:type="dxa"/>
        <w:left w:w="170" w:type="dxa"/>
        <w:bottom w:w="28" w:type="dxa"/>
        <w:right w:w="170" w:type="dxa"/>
      </w:tblCellMar>
    </w:tblPr>
    <w:tblStylePr w:type="firstRow">
      <w:rPr>
        <w:b/>
      </w:rPr>
      <w:tblPr/>
      <w:tcPr>
        <w:tcBorders>
          <w:top w:val="nil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Sprechblasentext">
    <w:name w:val="Balloon Text"/>
    <w:basedOn w:val="Standard"/>
    <w:link w:val="SprechblasentextZeichen"/>
    <w:uiPriority w:val="99"/>
    <w:semiHidden/>
    <w:rsid w:val="00FA389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B288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72A4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Standard">
    <w:name w:val="Normal"/>
    <w:semiHidden/>
    <w:qFormat/>
    <w:rsid w:val="0057418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EB2887"/>
  </w:style>
  <w:style w:type="paragraph" w:styleId="Fuzeile">
    <w:name w:val="footer"/>
    <w:basedOn w:val="Standard"/>
    <w:link w:val="Fu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EB2887"/>
  </w:style>
  <w:style w:type="table" w:styleId="Tabellenraster">
    <w:name w:val="Table Grid"/>
    <w:basedOn w:val="NormaleTabelle"/>
    <w:uiPriority w:val="59"/>
    <w:rsid w:val="001A5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ERTSTOFFPROFISBASISTABELLE">
    <w:name w:val="WERTSTOFF PROFIS // BASIS TABELLE"/>
    <w:basedOn w:val="NormaleTabelle"/>
    <w:uiPriority w:val="99"/>
    <w:rsid w:val="00065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basedOn w:val="Standard"/>
    <w:uiPriority w:val="9"/>
    <w:qFormat/>
    <w:rsid w:val="00E211AA"/>
    <w:pPr>
      <w:spacing w:line="300" w:lineRule="exact"/>
    </w:pPr>
  </w:style>
  <w:style w:type="paragraph" w:customStyle="1" w:styleId="Headline">
    <w:name w:val="Headline"/>
    <w:basedOn w:val="Standard"/>
    <w:uiPriority w:val="6"/>
    <w:qFormat/>
    <w:rsid w:val="00E211AA"/>
    <w:pPr>
      <w:spacing w:after="390" w:line="420" w:lineRule="exact"/>
    </w:pPr>
    <w:rPr>
      <w:b/>
      <w:sz w:val="28"/>
    </w:rPr>
  </w:style>
  <w:style w:type="paragraph" w:customStyle="1" w:styleId="Subline">
    <w:name w:val="Subline"/>
    <w:basedOn w:val="Standard"/>
    <w:uiPriority w:val="7"/>
    <w:qFormat/>
    <w:rsid w:val="00E211AA"/>
    <w:pPr>
      <w:spacing w:line="300" w:lineRule="exact"/>
    </w:pPr>
    <w:rPr>
      <w:b/>
    </w:rPr>
  </w:style>
  <w:style w:type="paragraph" w:customStyle="1" w:styleId="Auflistung">
    <w:name w:val="Auflistung"/>
    <w:basedOn w:val="Standard"/>
    <w:uiPriority w:val="10"/>
    <w:qFormat/>
    <w:rsid w:val="00574186"/>
    <w:pPr>
      <w:numPr>
        <w:numId w:val="1"/>
      </w:numPr>
      <w:spacing w:line="300" w:lineRule="exact"/>
    </w:pPr>
  </w:style>
  <w:style w:type="numbering" w:customStyle="1" w:styleId="zzzListeAuflistung">
    <w:name w:val="zzz_Liste_Auflistung"/>
    <w:basedOn w:val="KeineListe"/>
    <w:uiPriority w:val="99"/>
    <w:rsid w:val="00574186"/>
    <w:pPr>
      <w:numPr>
        <w:numId w:val="1"/>
      </w:numPr>
    </w:pPr>
  </w:style>
  <w:style w:type="paragraph" w:customStyle="1" w:styleId="Quelle">
    <w:name w:val="Quelle"/>
    <w:basedOn w:val="Standard"/>
    <w:uiPriority w:val="19"/>
    <w:qFormat/>
    <w:rsid w:val="00534E52"/>
    <w:pPr>
      <w:spacing w:before="160" w:line="225" w:lineRule="exact"/>
    </w:pPr>
    <w:rPr>
      <w:sz w:val="15"/>
      <w:szCs w:val="15"/>
    </w:rPr>
  </w:style>
  <w:style w:type="paragraph" w:customStyle="1" w:styleId="Aufgabentitel">
    <w:name w:val="Aufgabentitel"/>
    <w:basedOn w:val="Standard"/>
    <w:uiPriority w:val="4"/>
    <w:qFormat/>
    <w:rsid w:val="004F72A4"/>
    <w:pPr>
      <w:pageBreakBefore/>
      <w:spacing w:line="420" w:lineRule="exact"/>
    </w:pPr>
    <w:rPr>
      <w:b/>
      <w:sz w:val="28"/>
    </w:rPr>
  </w:style>
  <w:style w:type="paragraph" w:customStyle="1" w:styleId="Aufgabennummer">
    <w:name w:val="Aufgabennummer"/>
    <w:basedOn w:val="Standard"/>
    <w:uiPriority w:val="5"/>
    <w:qFormat/>
    <w:rsid w:val="00F179D8"/>
    <w:pPr>
      <w:pageBreakBefore/>
      <w:framePr w:w="6974" w:h="454" w:hRule="exact" w:wrap="around" w:vAnchor="page" w:hAnchor="page" w:x="1589" w:y="1078"/>
      <w:spacing w:line="420" w:lineRule="exact"/>
    </w:pPr>
    <w:rPr>
      <w:sz w:val="28"/>
    </w:rPr>
  </w:style>
  <w:style w:type="paragraph" w:customStyle="1" w:styleId="Aufgabe">
    <w:name w:val="Aufgabe"/>
    <w:basedOn w:val="Standard"/>
    <w:uiPriority w:val="14"/>
    <w:qFormat/>
    <w:rsid w:val="00F179D8"/>
    <w:pPr>
      <w:numPr>
        <w:numId w:val="3"/>
      </w:numPr>
      <w:spacing w:after="220"/>
    </w:pPr>
    <w:rPr>
      <w:b/>
      <w:sz w:val="28"/>
    </w:rPr>
  </w:style>
  <w:style w:type="numbering" w:customStyle="1" w:styleId="zzzListeAufgabe">
    <w:name w:val="zzz_Liste_Aufgabe"/>
    <w:basedOn w:val="KeineListe"/>
    <w:uiPriority w:val="99"/>
    <w:rsid w:val="003D6EC8"/>
    <w:pPr>
      <w:numPr>
        <w:numId w:val="3"/>
      </w:numPr>
    </w:pPr>
  </w:style>
  <w:style w:type="table" w:customStyle="1" w:styleId="WERTSTOFFPROFISAUFGABENTABELLE">
    <w:name w:val="WERTSTOFF PROFIS // AUFGABEN TABELLE"/>
    <w:basedOn w:val="NormaleTabelle"/>
    <w:uiPriority w:val="99"/>
    <w:rsid w:val="00634EB5"/>
    <w:tblPr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227" w:type="dxa"/>
        <w:left w:w="227" w:type="dxa"/>
        <w:bottom w:w="284" w:type="dxa"/>
        <w:right w:w="227" w:type="dxa"/>
      </w:tblCellMar>
    </w:tblPr>
  </w:style>
  <w:style w:type="table" w:customStyle="1" w:styleId="WERTSTOFFPROFISTABELLE">
    <w:name w:val="WERTSTOFF PROFIS // TABELLE"/>
    <w:basedOn w:val="NormaleTabelle"/>
    <w:uiPriority w:val="99"/>
    <w:rsid w:val="00FA3892"/>
    <w:pPr>
      <w:spacing w:line="280" w:lineRule="exact"/>
    </w:pPr>
    <w:rPr>
      <w:sz w:val="18"/>
    </w:rPr>
    <w:tblPr>
      <w:tblStyleRowBandSize w:val="1"/>
      <w:tblInd w:w="0" w:type="dxa"/>
      <w:tblBorders>
        <w:top w:val="single" w:sz="4" w:space="0" w:color="auto"/>
        <w:bottom w:val="single" w:sz="4" w:space="0" w:color="auto"/>
        <w:insideV w:val="single" w:sz="18" w:space="0" w:color="FFFFFF" w:themeColor="background1"/>
      </w:tblBorders>
      <w:tblCellMar>
        <w:top w:w="28" w:type="dxa"/>
        <w:left w:w="170" w:type="dxa"/>
        <w:bottom w:w="28" w:type="dxa"/>
        <w:right w:w="170" w:type="dxa"/>
      </w:tblCellMar>
    </w:tblPr>
    <w:tblStylePr w:type="firstRow">
      <w:rPr>
        <w:b/>
      </w:rPr>
      <w:tblPr/>
      <w:tcPr>
        <w:tcBorders>
          <w:top w:val="nil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Sprechblasentext">
    <w:name w:val="Balloon Text"/>
    <w:basedOn w:val="Standard"/>
    <w:link w:val="SprechblasentextZeichen"/>
    <w:uiPriority w:val="99"/>
    <w:semiHidden/>
    <w:rsid w:val="00FA389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B288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72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glossaryDocument" Target="glossary/document.xml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image" Target="media/image5.jpeg"/><Relationship Id="rId12" Type="http://schemas.openxmlformats.org/officeDocument/2006/relationships/image" Target="media/image6.jpg"/><Relationship Id="rId13" Type="http://schemas.openxmlformats.org/officeDocument/2006/relationships/image" Target="media/image7.jpeg"/><Relationship Id="rId14" Type="http://schemas.openxmlformats.org/officeDocument/2006/relationships/image" Target="media/image8.jpg"/><Relationship Id="rId15" Type="http://schemas.openxmlformats.org/officeDocument/2006/relationships/image" Target="media/image9.jpeg"/><Relationship Id="rId16" Type="http://schemas.openxmlformats.org/officeDocument/2006/relationships/image" Target="media/image10.jpg"/><Relationship Id="rId17" Type="http://schemas.openxmlformats.org/officeDocument/2006/relationships/image" Target="media/image11.jpeg"/><Relationship Id="rId18" Type="http://schemas.openxmlformats.org/officeDocument/2006/relationships/image" Target="media/image12.jp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:Users:timmermann:Desktop:WERT_Wordvorlagen_FINAL:VORLAGE_Aufgabenblatt_WERT_PROFIS_0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C34CCF088CBBE4A905591CF30FFAB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808DE2-D1B9-8A44-8FA5-65385A88720E}"/>
      </w:docPartPr>
      <w:docPartBody>
        <w:p w:rsidR="005C69C7" w:rsidRDefault="005C69C7">
          <w:pPr>
            <w:pStyle w:val="CC34CCF088CBBE4A905591CF30FFAB2B"/>
          </w:pPr>
          <w:r w:rsidRPr="009E57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4CCDF800E0928439B93B3896725D8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99ADE6-A924-344D-963D-FFF56B9D5DEF}"/>
      </w:docPartPr>
      <w:docPartBody>
        <w:p w:rsidR="005C69C7" w:rsidRDefault="005C69C7">
          <w:pPr>
            <w:pStyle w:val="74CCDF800E0928439B93B3896725D841"/>
          </w:pPr>
          <w:r>
            <w:rPr>
              <w:rStyle w:val="Platzhaltertext"/>
            </w:rPr>
            <w:t>Aufgabentitel (in der Kopfzeile eintragen)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9C7"/>
    <w:rsid w:val="005C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Pr>
      <w:color w:val="808080"/>
    </w:rPr>
  </w:style>
  <w:style w:type="paragraph" w:customStyle="1" w:styleId="CC34CCF088CBBE4A905591CF30FFAB2B">
    <w:name w:val="CC34CCF088CBBE4A905591CF30FFAB2B"/>
  </w:style>
  <w:style w:type="paragraph" w:customStyle="1" w:styleId="74CCDF800E0928439B93B3896725D841">
    <w:name w:val="74CCDF800E0928439B93B3896725D841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Pr>
      <w:color w:val="808080"/>
    </w:rPr>
  </w:style>
  <w:style w:type="paragraph" w:customStyle="1" w:styleId="CC34CCF088CBBE4A905591CF30FFAB2B">
    <w:name w:val="CC34CCF088CBBE4A905591CF30FFAB2B"/>
  </w:style>
  <w:style w:type="paragraph" w:customStyle="1" w:styleId="74CCDF800E0928439B93B3896725D841">
    <w:name w:val="74CCDF800E0928439B93B3896725D8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Larissa">
  <a:themeElements>
    <a:clrScheme name="DIE WERTSTOFF PROF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000000"/>
      </a:hlink>
      <a:folHlink>
        <a:srgbClr val="000000"/>
      </a:folHlink>
    </a:clrScheme>
    <a:fontScheme name="DIE WERTSTOFF PROFI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VORLAGE_Aufgabenblatt_WERT_PROFIS_02.dotx</Template>
  <TotalTime>0</TotalTime>
  <Pages>6</Pages>
  <Words>239</Words>
  <Characters>1507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Brauer</dc:creator>
  <cp:keywords/>
  <dc:description/>
  <cp:lastModifiedBy>Alex Brauer</cp:lastModifiedBy>
  <cp:revision>8</cp:revision>
  <cp:lastPrinted>2015-11-24T11:04:00Z</cp:lastPrinted>
  <dcterms:created xsi:type="dcterms:W3CDTF">2016-03-24T08:46:00Z</dcterms:created>
  <dcterms:modified xsi:type="dcterms:W3CDTF">2016-03-24T08:49:00Z</dcterms:modified>
</cp:coreProperties>
</file>