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1DEC0" w14:textId="77777777" w:rsidR="00065A42" w:rsidRDefault="00C82039" w:rsidP="00F179D8">
      <w:pPr>
        <w:pStyle w:val="Aufgabennummer"/>
        <w:framePr w:wrap="around"/>
      </w:pPr>
      <w:r w:rsidRPr="00C82039">
        <w:t xml:space="preserve">Lern- und </w:t>
      </w:r>
      <w:proofErr w:type="spellStart"/>
      <w:r w:rsidRPr="00C82039">
        <w:t>Würfelspiel</w:t>
      </w:r>
      <w:proofErr w:type="spellEnd"/>
    </w:p>
    <w:p w14:paraId="1CEB557A" w14:textId="77777777" w:rsidR="002A6704" w:rsidRDefault="003A3C3C" w:rsidP="002A6704">
      <w:pPr>
        <w:pStyle w:val="Headline"/>
      </w:pPr>
      <w:proofErr w:type="spellStart"/>
      <w:r>
        <w:t>Metall</w:t>
      </w:r>
      <w:r w:rsidR="002A6704" w:rsidRPr="002A6704">
        <w:t>opoly</w:t>
      </w:r>
      <w:proofErr w:type="spellEnd"/>
      <w:r w:rsidR="002A6704" w:rsidRPr="002A6704">
        <w:t xml:space="preserve"> </w:t>
      </w:r>
    </w:p>
    <w:p w14:paraId="0B3AE81D" w14:textId="77777777" w:rsidR="002A6704" w:rsidRDefault="002A6704" w:rsidP="002A6704">
      <w:pPr>
        <w:pStyle w:val="Subline"/>
      </w:pPr>
      <w:r>
        <w:t xml:space="preserve">Die Regeln </w:t>
      </w:r>
    </w:p>
    <w:p w14:paraId="6DE75C40" w14:textId="77777777" w:rsidR="002A6704" w:rsidRDefault="003A3C3C" w:rsidP="002A6704">
      <w:pPr>
        <w:pStyle w:val="Text"/>
      </w:pPr>
      <w:proofErr w:type="spellStart"/>
      <w:r>
        <w:t>Metall</w:t>
      </w:r>
      <w:r w:rsidR="002A6704">
        <w:t>opoly</w:t>
      </w:r>
      <w:proofErr w:type="spellEnd"/>
      <w:r w:rsidR="002A6704">
        <w:t xml:space="preserve"> könnt ihr zu zweit spielen aber auch mit bis zu 8 Personen. Zum Spiel gehören: </w:t>
      </w:r>
    </w:p>
    <w:p w14:paraId="5FCAFA89" w14:textId="77777777" w:rsidR="002A6704" w:rsidRDefault="003A3C3C" w:rsidP="002A6704">
      <w:pPr>
        <w:pStyle w:val="Auflistung"/>
      </w:pPr>
      <w:r>
        <w:t>d</w:t>
      </w:r>
      <w:r w:rsidR="002A6704">
        <w:t xml:space="preserve">as Spielfeld </w:t>
      </w:r>
    </w:p>
    <w:p w14:paraId="08FA3A35" w14:textId="77777777" w:rsidR="002A6704" w:rsidRDefault="003A3C3C" w:rsidP="002A6704">
      <w:pPr>
        <w:pStyle w:val="Auflistung"/>
      </w:pPr>
      <w:r>
        <w:t>e</w:t>
      </w:r>
      <w:r w:rsidR="002A6704">
        <w:t xml:space="preserve">in Würfel </w:t>
      </w:r>
    </w:p>
    <w:p w14:paraId="0297ADF8" w14:textId="77777777" w:rsidR="002A6704" w:rsidRDefault="003A3C3C" w:rsidP="002A6704">
      <w:pPr>
        <w:pStyle w:val="Auflistung"/>
      </w:pPr>
      <w:r>
        <w:t>v</w:t>
      </w:r>
      <w:r w:rsidR="002A6704">
        <w:t xml:space="preserve">erschiedenfarbige Spielfiguren </w:t>
      </w:r>
    </w:p>
    <w:p w14:paraId="0FF9A4BD" w14:textId="77777777" w:rsidR="002A6704" w:rsidRDefault="002A6704" w:rsidP="002A6704">
      <w:pPr>
        <w:pStyle w:val="Auflistung"/>
      </w:pPr>
      <w:r>
        <w:t xml:space="preserve">Fragekarten mit einem „?“ auf der Rückseite </w:t>
      </w:r>
    </w:p>
    <w:p w14:paraId="7731AF7D" w14:textId="77777777" w:rsidR="002A6704" w:rsidRDefault="002A6704" w:rsidP="002A6704">
      <w:pPr>
        <w:pStyle w:val="Auflistung"/>
      </w:pPr>
      <w:r>
        <w:t xml:space="preserve">Aktionskarten mit einem „!“ auf der Rückseite </w:t>
      </w:r>
    </w:p>
    <w:p w14:paraId="48265488" w14:textId="77777777" w:rsidR="002A6704" w:rsidRDefault="002A6704" w:rsidP="002A6704">
      <w:pPr>
        <w:pStyle w:val="Text"/>
      </w:pPr>
    </w:p>
    <w:p w14:paraId="0185C4A5" w14:textId="77777777" w:rsidR="002A6704" w:rsidRDefault="002A6704" w:rsidP="002A6704">
      <w:pPr>
        <w:pStyle w:val="Text"/>
      </w:pPr>
      <w:r>
        <w:t xml:space="preserve">Jeder Spieler erhält eine farbige Spielfigur. Es wird mit nur einem </w:t>
      </w:r>
      <w:proofErr w:type="spellStart"/>
      <w:r>
        <w:t>Würfel</w:t>
      </w:r>
      <w:proofErr w:type="spellEnd"/>
      <w:r>
        <w:t xml:space="preserve"> </w:t>
      </w:r>
      <w:proofErr w:type="spellStart"/>
      <w:r>
        <w:t>gewürfelt</w:t>
      </w:r>
      <w:proofErr w:type="spellEnd"/>
      <w:r>
        <w:t>. Gewonnen hat, wer als</w:t>
      </w:r>
    </w:p>
    <w:p w14:paraId="03D59C40" w14:textId="77777777" w:rsidR="002A6704" w:rsidRDefault="00277BEB" w:rsidP="002A6704">
      <w:pPr>
        <w:pStyle w:val="Text"/>
      </w:pPr>
      <w:r>
        <w:t>Erster</w:t>
      </w:r>
      <w:r w:rsidR="002A6704">
        <w:t xml:space="preserve"> das Ziel erreicht hat.</w:t>
      </w:r>
    </w:p>
    <w:p w14:paraId="34D80078" w14:textId="77777777" w:rsidR="002A6704" w:rsidRDefault="002A6704" w:rsidP="002A6704">
      <w:pPr>
        <w:pStyle w:val="Text"/>
      </w:pPr>
    </w:p>
    <w:p w14:paraId="5D96C9ED" w14:textId="77777777" w:rsidR="002A6704" w:rsidRDefault="002A6704" w:rsidP="002A6704">
      <w:pPr>
        <w:pStyle w:val="Text"/>
      </w:pPr>
      <w:proofErr w:type="spellStart"/>
      <w:r>
        <w:t>Würfelt</w:t>
      </w:r>
      <w:proofErr w:type="spellEnd"/>
      <w:r>
        <w:t xml:space="preserve"> jemand eine </w:t>
      </w:r>
      <w:r w:rsidR="00277BEB">
        <w:t xml:space="preserve">Sechs, so darf er lediglich </w:t>
      </w:r>
      <w:r>
        <w:t xml:space="preserve">sechs Felder vorziehen, aber kein weiteres Mal </w:t>
      </w:r>
      <w:proofErr w:type="spellStart"/>
      <w:r>
        <w:t>würfeln</w:t>
      </w:r>
      <w:proofErr w:type="spellEnd"/>
      <w:r>
        <w:t>.</w:t>
      </w:r>
    </w:p>
    <w:p w14:paraId="7CCD6AD7" w14:textId="77777777" w:rsidR="002A6704" w:rsidRDefault="002A6704" w:rsidP="002A6704">
      <w:pPr>
        <w:pStyle w:val="Text"/>
      </w:pPr>
    </w:p>
    <w:p w14:paraId="6F88A540" w14:textId="77777777" w:rsidR="002A6704" w:rsidRDefault="002A6704" w:rsidP="002A6704">
      <w:pPr>
        <w:pStyle w:val="Text"/>
      </w:pPr>
      <w:r>
        <w:t>Kommt man auf ein Fragefeld (?) so muss man eine Fragekarte vom Stapel nehmen. Wird die Frage richtig</w:t>
      </w:r>
    </w:p>
    <w:p w14:paraId="68387EDC" w14:textId="77777777" w:rsidR="002A6704" w:rsidRDefault="002A6704" w:rsidP="002A6704">
      <w:pPr>
        <w:pStyle w:val="Text"/>
      </w:pPr>
      <w:r>
        <w:t xml:space="preserve">beantwortet, darf man auf dem </w:t>
      </w:r>
      <w:r w:rsidR="00277BEB">
        <w:t>Fragefeld</w:t>
      </w:r>
      <w:r>
        <w:t xml:space="preserve"> stehen bleiben. Wird die Frage falsch beantwortet, muss</w:t>
      </w:r>
    </w:p>
    <w:p w14:paraId="5A67AC71" w14:textId="77777777" w:rsidR="002A6704" w:rsidRDefault="002A6704" w:rsidP="002A6704">
      <w:pPr>
        <w:pStyle w:val="Text"/>
      </w:pPr>
      <w:r>
        <w:t xml:space="preserve">man wieder auf das </w:t>
      </w:r>
      <w:r w:rsidR="00277BEB">
        <w:t>Ausgangsf</w:t>
      </w:r>
      <w:r>
        <w:t xml:space="preserve">eld </w:t>
      </w:r>
      <w:proofErr w:type="spellStart"/>
      <w:r>
        <w:t>zurück</w:t>
      </w:r>
      <w:proofErr w:type="spellEnd"/>
      <w:r>
        <w:t>.</w:t>
      </w:r>
    </w:p>
    <w:p w14:paraId="564F41D1" w14:textId="77777777" w:rsidR="002A6704" w:rsidRDefault="002A6704" w:rsidP="002A6704">
      <w:pPr>
        <w:pStyle w:val="Text"/>
      </w:pPr>
    </w:p>
    <w:p w14:paraId="399CD5CE" w14:textId="77777777" w:rsidR="002A6704" w:rsidRDefault="002A6704" w:rsidP="002A6704">
      <w:pPr>
        <w:pStyle w:val="Text"/>
      </w:pPr>
      <w:r>
        <w:t>Kommt man auf ein Aktionsfeld (!), dann muss man eine Aktionskarte vom Stapel nehmen und laut vorlesen.</w:t>
      </w:r>
    </w:p>
    <w:p w14:paraId="50C3025F" w14:textId="77777777" w:rsidR="002A6704" w:rsidRDefault="002A6704" w:rsidP="002A6704">
      <w:pPr>
        <w:pStyle w:val="Text"/>
      </w:pPr>
      <w:r>
        <w:t>Je nachdem</w:t>
      </w:r>
      <w:r w:rsidR="0092430C">
        <w:t>,</w:t>
      </w:r>
      <w:r>
        <w:t xml:space="preserve"> was auf der Karte steht, darf der Spieler eine Anzahl Felder </w:t>
      </w:r>
      <w:proofErr w:type="spellStart"/>
      <w:r>
        <w:t>vorrücken</w:t>
      </w:r>
      <w:proofErr w:type="spellEnd"/>
      <w:r>
        <w:t xml:space="preserve"> oder muss </w:t>
      </w:r>
      <w:proofErr w:type="spellStart"/>
      <w:r>
        <w:t>zurückgehen</w:t>
      </w:r>
      <w:proofErr w:type="spellEnd"/>
      <w:r>
        <w:t>.</w:t>
      </w:r>
    </w:p>
    <w:p w14:paraId="643EDBBD" w14:textId="77777777" w:rsidR="002A6704" w:rsidRDefault="002A6704" w:rsidP="002A6704">
      <w:pPr>
        <w:pStyle w:val="Text"/>
      </w:pPr>
    </w:p>
    <w:p w14:paraId="5A80CAB5" w14:textId="77777777" w:rsidR="00533860" w:rsidRDefault="00533860">
      <w:r>
        <w:br w:type="page"/>
      </w:r>
    </w:p>
    <w:p w14:paraId="19ED74EC" w14:textId="77777777" w:rsidR="00533860" w:rsidRDefault="00533860" w:rsidP="00533860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Würfelspiel</w:t>
      </w:r>
      <w:proofErr w:type="spellEnd"/>
    </w:p>
    <w:p w14:paraId="45AB3C2E" w14:textId="77777777" w:rsidR="009C33A8" w:rsidRDefault="009C0DFC" w:rsidP="009C0DFC">
      <w:pPr>
        <w:pStyle w:val="Aufgabentitel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029BF" wp14:editId="585E44C0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116320" cy="8115300"/>
                <wp:effectExtent l="0" t="0" r="5080" b="1270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81153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FF78D" w14:textId="77777777" w:rsidR="00435DC6" w:rsidRDefault="00435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0;margin-top:27pt;width:481.6pt;height:6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JYAAAABAAIAlg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U7AAAA&#10;AFJnaHRsb25nAAAD8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M4QklNBAwAAAAAFJ8AAAABAAAAeQAAAKAAAAFsAADjgAAAFIMAGAAB/9j/7QAMQWRvYmVf&#10;Q00AAf/uAA5BZG9iZQBkgAAAAAH/2wCEAAwICAgJCAwJCQwRCwoLERUPDAwPFRgTExUTExgRDAwM&#10;DAwMEQwMDAwMDAwMDAwMDAwMDAwMDAwMDAwMDAwMDAwBDQsLDQ4NEA4OEBQODg4UFA4ODg4UEQwM&#10;DAwMEREMDAwMDAwRDAwMDAwMDAwMDAwMDAwMDAwMDAwMDAwMDAwMDP/AABEIAKAAe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ICAgMC&#10;AwQCAgQFBAMEBQYFBQUFBggHBwcHBwgLCQkJCQkJCwsLCwsLCwsMDAwMDAwMDAwMDAwMDAwMDAwM&#10;DAwBAwMDBwQHDQcHDQ8NDQ0PDw4ODg4PDwwMDAwMDw8MDAwMDAwPDAwMDAwMDAwMDAwMDAwMDAwM&#10;DAwMDAwMDAwMDP/AABEIBTsD8gMBEQACEQEDEQH/3QAEAH/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5irxb86Py8uvP1tpL2lnp2sQ6XfNeT6Lq7FbG/Q28sQSQiOYBo2kEsZeK&#10;ROaCqqeMkarCf+cePN8ek2p/JnzhDLovnOwa+vo9GuW5qmnT3kr262U4LJc21vG6QBkIZOCrJFD8&#10;KAK+n8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" stroked="f">
                <v:fill r:id="rId9" o:title="" rotate="t" type="frame"/>
                <v:textbox>
                  <w:txbxContent>
                    <w:p w14:paraId="63CFF78D" w14:textId="77777777" w:rsidR="00435DC6" w:rsidRDefault="00435DC6"/>
                  </w:txbxContent>
                </v:textbox>
                <w10:wrap type="square"/>
              </v:shape>
            </w:pict>
          </mc:Fallback>
        </mc:AlternateContent>
      </w:r>
      <w:r w:rsidRPr="009C0DFC">
        <w:t>Ausschneidevorlage Fragekarten 1/3</w:t>
      </w:r>
    </w:p>
    <w:p w14:paraId="55307E43" w14:textId="77777777" w:rsidR="00496129" w:rsidRDefault="00496129" w:rsidP="00496129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Würfelspiel</w:t>
      </w:r>
      <w:proofErr w:type="spellEnd"/>
    </w:p>
    <w:p w14:paraId="4068AA1B" w14:textId="77777777" w:rsidR="00496129" w:rsidRDefault="00496129" w:rsidP="00496129">
      <w:pPr>
        <w:pStyle w:val="Aufgabentitel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054B7" wp14:editId="5D3ECE97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116320" cy="8115300"/>
                <wp:effectExtent l="0" t="0" r="5080" b="1270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81153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3F307" w14:textId="77777777" w:rsidR="00435DC6" w:rsidRDefault="00435DC6" w:rsidP="00496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0;margin-top:27pt;width:481.6pt;height:6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Y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CWAAAAAQACAJY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FOwAAAABSZ2h0bG9u&#10;ZwAAA/I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DOEJJ&#10;TQQMAAAAABJZAAAAAQAAAHkAAACgAAABbAAA44AAABI9ABgAAf/Y/+0ADEFkb2JlX0NNAAH/7gAO&#10;QWRvYmUAZIAAAAAB/9sAhAAMCAgICQgMCQkMEQsKCxEVDwwMDxUYExMVExMYEQwMDAwMDBEMDAwM&#10;DAwMDAwMDAwMDAwMDAwMDAwMDAwMDAwMAQ0LCw0ODRAODhAUDg4OFBQODg4OFBEMDAwMDBERDAwM&#10;DAwMEQwMDAwMDAwMDAwMDAwMDAwMDAwMDAwMDAwMDAz/wAARCACgAHk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CAgIDAgMEAgIEBQQDBAUGBQUFBQYIBwcH&#10;BwcICwkJCQkJCQsLCwsLCwsLDAwMDAwMDAwMDAwMDAwMDAwMDAwMAQMDAwcEBw0HBw0PDQ0NDw8O&#10;Dg4ODw8MDAwMDA8PDAwMDAwMDwwMDAwMDAwMDAwMDAwMDAwMDAwMDAwMDAwMDAz/wAARCAU7A/ID&#10;AREAAhEBAxEB/90ABAB/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8W/Oj&#10;8vLrz9baS9pZ6drEOl3zXk+i6uxWxv0NvLEEkIjmAaNpBLGXikTmgqqnjJGqwn/nHjzfHpNqfyZ8&#10;4Qy6L5zsGvr6PRrluapp095K9utlOCyXNtbxukAZCGTgqyRQ/CgCvp/C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" stroked="f">
                <v:fill r:id="rId11" o:title="" rotate="t" type="frame"/>
                <v:textbox>
                  <w:txbxContent>
                    <w:p w14:paraId="3283F307" w14:textId="77777777" w:rsidR="00435DC6" w:rsidRDefault="00435DC6" w:rsidP="00496129"/>
                  </w:txbxContent>
                </v:textbox>
                <w10:wrap type="square"/>
              </v:shape>
            </w:pict>
          </mc:Fallback>
        </mc:AlternateContent>
      </w:r>
      <w:r>
        <w:t>Ausschneidevorlage Fragekarten 2</w:t>
      </w:r>
      <w:r w:rsidRPr="009C0DFC">
        <w:t>/3</w:t>
      </w:r>
    </w:p>
    <w:p w14:paraId="0A529884" w14:textId="77777777" w:rsidR="00435DC6" w:rsidRDefault="00435DC6" w:rsidP="00435DC6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Würfelspiel</w:t>
      </w:r>
      <w:proofErr w:type="spellEnd"/>
    </w:p>
    <w:p w14:paraId="1DB1B71A" w14:textId="77777777" w:rsidR="00435DC6" w:rsidRDefault="00435DC6" w:rsidP="00435DC6">
      <w:pPr>
        <w:pStyle w:val="Aufgabentitel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885617" wp14:editId="025B8507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116320" cy="8115300"/>
                <wp:effectExtent l="0" t="0" r="5080" b="1270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81153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F3DC3" w14:textId="77777777" w:rsidR="00435DC6" w:rsidRDefault="00435DC6" w:rsidP="00435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8" type="#_x0000_t202" style="position:absolute;margin-left:0;margin-top:27pt;width:481.6pt;height:6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TsAAAAAUmdodGxvbmcAAAP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VngAAAAEAAAB5&#10;AAAAoAAAAWwAAOOAAAAVggAYAAH/2P/tAAxBZG9iZV9DTQAB/+4ADkFkb2JlAGSAAAAAAf/bAIQA&#10;DAgICAkIDAkJDBELCgsRFQ8MDA8VGBMTFRMTGBEMDAwMDAwRDAwMDAwMDAwMDAwMDAwMDAwMDAwM&#10;DAwMDAwMDAENCwsNDg0QDg4QFA4ODhQUDg4ODhQRDAwMDAwREQwMDAwMDBEMDAwMDAwMDAwMDAwM&#10;DAwMDAwMDAwMDAwMDAwM/8AAEQgAoAB5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D&#10;AgMEAgIEBQQDBAUGBQUFBQYIBwcHBwcICwkJCQkJCQsLCwsLCwsLDAwMDAwMDAwMDAwMDAwMDAwM&#10;DAwMAQMDAwcEBw0HBw0PDQ0NDw8ODg4ODw8MDAwMDA8PDAwMDAwMDwwMDAwMDAwMDAwMDAwMDAwM&#10;DAwMDAwMDAwMDAz/wAARCAU7A/IDAREAAhEBAxEB/90ABAB/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8W/Oj8vLrz9baS9pZ6drEOl3zXk+i6uxWxv0NvLEEkIjmAaNpBLGX&#10;ikTmgqqnjJGqwn/nHjzfHpNqfyZ84Qy6L5zsGvr6PRrluapp095K9utlOCyXNtbxukAZCGTgqyRQ&#10;/CgCvp/C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" stroked="f">
                <v:fill r:id="rId13" o:title="" rotate="t" type="frame"/>
                <v:textbox>
                  <w:txbxContent>
                    <w:p w14:paraId="5FFF3DC3" w14:textId="77777777" w:rsidR="00435DC6" w:rsidRDefault="00435DC6" w:rsidP="00435DC6"/>
                  </w:txbxContent>
                </v:textbox>
                <w10:wrap type="square"/>
              </v:shape>
            </w:pict>
          </mc:Fallback>
        </mc:AlternateContent>
      </w:r>
      <w:r>
        <w:t>Ausschneidevorlage Fragekarten 3</w:t>
      </w:r>
      <w:r w:rsidRPr="009C0DFC">
        <w:t>/3</w:t>
      </w:r>
    </w:p>
    <w:p w14:paraId="45CA2E4C" w14:textId="77777777" w:rsidR="00BA2BA4" w:rsidRDefault="00BA2BA4" w:rsidP="00BA2BA4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Würfelspiel</w:t>
      </w:r>
      <w:proofErr w:type="spellEnd"/>
    </w:p>
    <w:p w14:paraId="785EE8E1" w14:textId="77777777" w:rsidR="00BA2BA4" w:rsidRDefault="00BA2BA4" w:rsidP="00BA2BA4">
      <w:pPr>
        <w:pStyle w:val="Aufgabentitel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B1AC3" wp14:editId="210E6DAE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116320" cy="8115300"/>
                <wp:effectExtent l="0" t="0" r="5080" b="1270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811530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7390B" w14:textId="77777777" w:rsidR="00BA2BA4" w:rsidRDefault="00BA2BA4" w:rsidP="00BA2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0;margin-top:27pt;width:481.6pt;height:6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TsA&#10;AAAAUmdodGxvbmcAAAP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VRwAAAAEAAAB5AAAAoAAAAWwAAOOAAAAVKwAYAAH/2P/tAAxBZG9i&#10;ZV9DTQAB/+4ADkFkb2JlAGSAAAAAAf/bAIQADAgICAkIDAkJDBELCgsRFQ8MDA8VGBMTFRMTGBEM&#10;DAwMDAwRDAwMDAwMDAwMDAwMDAwMDAwMDAwMDAwMDAwMDAENCwsNDg0QDg4QFA4ODhQUDg4ODhQR&#10;DAwMDAwREQwMDAwMDBEMDAwMDAwMDAwMDAwMDAwMDAwMDAwMDAwMDAwM/8AAEQgAoAB5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wID&#10;BAICBAUEAwQFBgUFBQUGCAcHBwcHCAsJCQkJCQkLCwsLCwsLCwwMDAwMDAwMDAwMDAwMDAwMDAwM&#10;DAEDAwMHBAcNBwcNDw0NDQ8PDg4ODg8PDAwMDAwPDwwMDAwMDA8MDAwMDAwMDAwMDAwMDAwMDAwM&#10;DAwMDAwMDAwM/8AAEQgFOwP1AwERAAIRAQMRAf/dAAQAf/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mKvFvzo/Ly68/W2kvaWenaxDpd815PoursVsb9DbyxBJCI5gGjaQSxl4pE&#10;5oKqp4yRqsJ/5x483x6Tan8mfOEMui+c7Br6+j0a5YOqadPeSvbrZTgslzbW8bpAGQhk4KskUNVQ&#10;BX0/h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" stroked="f">
                <v:fill r:id="rId15" o:title="" rotate="t" type="frame"/>
                <v:textbox>
                  <w:txbxContent>
                    <w:p w14:paraId="0FA7390B" w14:textId="77777777" w:rsidR="00BA2BA4" w:rsidRDefault="00BA2BA4" w:rsidP="00BA2BA4"/>
                  </w:txbxContent>
                </v:textbox>
                <w10:wrap type="square"/>
              </v:shape>
            </w:pict>
          </mc:Fallback>
        </mc:AlternateContent>
      </w:r>
      <w:r>
        <w:t>Ausschneidevorlage Aktionskarten 1/2</w:t>
      </w:r>
    </w:p>
    <w:p w14:paraId="6C1906AF" w14:textId="77777777" w:rsidR="00ED0E10" w:rsidRDefault="00ED0E10" w:rsidP="00ED0E10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Würfelspiel</w:t>
      </w:r>
      <w:proofErr w:type="spellEnd"/>
    </w:p>
    <w:p w14:paraId="172246A9" w14:textId="77777777" w:rsidR="008F663D" w:rsidRDefault="008F663D" w:rsidP="008F663D">
      <w:pPr>
        <w:pStyle w:val="Aufgabentitel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27794" wp14:editId="2B024F62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116320" cy="4140000"/>
                <wp:effectExtent l="0" t="0" r="5080" b="63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4140000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FE242" w14:textId="77777777" w:rsidR="008F663D" w:rsidRDefault="008F663D" w:rsidP="008F6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0;margin-top:27pt;width:481.6pt;height:3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lgAAAAEAAgCW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qUAAAAAUmdodGxvbmcAAAP1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WTgAAAAEA&#10;AACgAAAAawAAAeAAAMigAAAWMgAYAAH/2P/tAAxBZG9iZV9DTQAB/+4ADkFkb2JlAGSAAAAAAf/b&#10;AIQADAgICAkIDAkJDBELCgsRFQ8MDA8VGBMTFRMTGBEMDAwMDAwRDAwMDAwMDAwMDAwMDAwMDAwM&#10;DAwMDAwMDAwMDAENCwsNDg0QDg4QFA4ODhQUDg4ODhQRDAwMDAwREQwMDAwMDBEMDAwMDAwMDAwM&#10;DAwMDAwMDAwMDAwMDAwMDAwM/8AAEQgAa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ICAgICAgICAgIDAgICAwQDAgIDBAUEBAQEBAUGBQUFBQUFBgYHBwgHBwYJCQoKCQkMDAwM&#10;DAwMDAwMDAwMDAwBAwMDBQQFCQYGCQ0KCQoNDw4ODg4PDwwMDAwMDw8MDAwMDAwPDAwMDAwMDAwM&#10;DAwMDAwMDAwMDAwMDAwMDAwMDP/AABEIAqUD9QMBEQACEQEDEQH/3QAEAH/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v5irxb86Py8v8Az9Y+U3tNG0PzhbeVtYfU9T/L3zO7Jo+t&#10;xPZ3FqIrhhBdqrwvMs0RkgkTmgqqkrJGqwn/AJx483w6VYH8mvOFpceTPzN0GTVNXtvIF+4lSHQb&#10;zU7iWwTSL1WeK+s7KGWO1V42DIEVZIoaqgCvp/C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" stroked="f">
                <v:fill r:id="rId17" o:title="" rotate="t" type="frame"/>
                <v:textbox>
                  <w:txbxContent>
                    <w:p w14:paraId="578FE242" w14:textId="77777777" w:rsidR="008F663D" w:rsidRDefault="008F663D" w:rsidP="008F663D"/>
                  </w:txbxContent>
                </v:textbox>
                <w10:wrap type="square"/>
              </v:shape>
            </w:pict>
          </mc:Fallback>
        </mc:AlternateContent>
      </w:r>
      <w:r>
        <w:t>Ausschneidevorlage Aktionskarten 2/2</w:t>
      </w:r>
    </w:p>
    <w:p w14:paraId="18FD8834" w14:textId="77777777" w:rsidR="00ED0E10" w:rsidRDefault="00ED0E10" w:rsidP="00ED0E10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Würfelspiel</w:t>
      </w:r>
      <w:proofErr w:type="spellEnd"/>
    </w:p>
    <w:p w14:paraId="515EFF51" w14:textId="77777777" w:rsidR="009C0DFC" w:rsidRDefault="001D691C" w:rsidP="009C0DFC">
      <w:pPr>
        <w:pStyle w:val="Aufgabentitel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AC1FE5" wp14:editId="70505DFE">
                <wp:simplePos x="0" y="0"/>
                <wp:positionH relativeFrom="column">
                  <wp:posOffset>2743200</wp:posOffset>
                </wp:positionH>
                <wp:positionV relativeFrom="paragraph">
                  <wp:posOffset>1371600</wp:posOffset>
                </wp:positionV>
                <wp:extent cx="685800" cy="342900"/>
                <wp:effectExtent l="0" t="0" r="0" b="1270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8E785" w14:textId="77777777" w:rsidR="001D691C" w:rsidRDefault="001D691C">
                            <w:r>
                              <w:rPr>
                                <w:color w:val="939698"/>
                              </w:rPr>
                              <w:t>Metall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31" type="#_x0000_t202" style="position:absolute;margin-left:3in;margin-top:108pt;width:54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qbRNECAAAU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" filled="f" stroked="f">
                <v:textbox>
                  <w:txbxContent>
                    <w:p w14:paraId="746E2F48" w14:textId="77777777" w:rsidR="001D691C" w:rsidRDefault="001D691C">
                      <w:r>
                        <w:rPr>
                          <w:color w:val="939698"/>
                        </w:rPr>
                        <w:t>Metall 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7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32D641" wp14:editId="7752548D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5715000" cy="6515100"/>
                <wp:effectExtent l="0" t="0" r="0" b="1270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11CB2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 xml:space="preserve">Wie wird </w:t>
                            </w:r>
                            <w:r>
                              <w:rPr>
                                <w:color w:val="939698"/>
                              </w:rPr>
                              <w:t xml:space="preserve">Metall X </w:t>
                            </w:r>
                            <w:r>
                              <w:t>gewonnen und woraus wird es hergestellt?</w:t>
                            </w:r>
                          </w:p>
                          <w:p w14:paraId="2BB68ADE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14FA34F4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5DCE20FF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47D4C4DB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4890E6D1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79F3B0EC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14D73523" w14:textId="77777777" w:rsidR="00B537D1" w:rsidRPr="00B537D1" w:rsidRDefault="00B537D1" w:rsidP="00B537D1">
                            <w:pPr>
                              <w:pStyle w:val="Text"/>
                              <w:rPr>
                                <w:rFonts w:cs="Arial"/>
                                <w:bCs/>
                                <w:color w:val="211D1E"/>
                              </w:rPr>
                            </w:pPr>
                            <w:r w:rsidRPr="00B537D1">
                              <w:rPr>
                                <w:rFonts w:cs="Arial"/>
                                <w:bCs/>
                                <w:color w:val="211D1E"/>
                              </w:rPr>
                              <w:t xml:space="preserve">Wofür wird </w:t>
                            </w:r>
                            <w:r w:rsidRPr="00B537D1">
                              <w:rPr>
                                <w:rFonts w:cs="Arial"/>
                                <w:bCs/>
                                <w:color w:val="939698"/>
                              </w:rPr>
                              <w:t xml:space="preserve">Metall X </w:t>
                            </w:r>
                            <w:r w:rsidRPr="00B537D1">
                              <w:rPr>
                                <w:rFonts w:cs="Arial"/>
                                <w:bCs/>
                                <w:color w:val="211D1E"/>
                              </w:rPr>
                              <w:t>verwendet?</w:t>
                            </w:r>
                          </w:p>
                          <w:p w14:paraId="1F1E4CAB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68700480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2C698E2C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6880087F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2D2DA2A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3E08318F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5B620C8B" w14:textId="77777777" w:rsidR="00B537D1" w:rsidRPr="00B537D1" w:rsidRDefault="00B537D1" w:rsidP="00B537D1">
                            <w:pPr>
                              <w:pStyle w:val="Text"/>
                              <w:rPr>
                                <w:rFonts w:cs="Arial"/>
                                <w:bCs/>
                                <w:color w:val="211D1E"/>
                              </w:rPr>
                            </w:pPr>
                            <w:r w:rsidRPr="00B537D1">
                              <w:rPr>
                                <w:rFonts w:cs="Arial"/>
                                <w:bCs/>
                                <w:color w:val="211D1E"/>
                              </w:rPr>
                              <w:t xml:space="preserve">Welche Stoffeigenschaften hat </w:t>
                            </w:r>
                            <w:r w:rsidRPr="00B537D1">
                              <w:rPr>
                                <w:rFonts w:cs="Arial"/>
                                <w:bCs/>
                                <w:color w:val="939698"/>
                              </w:rPr>
                              <w:t>Metall X</w:t>
                            </w:r>
                            <w:r w:rsidRPr="00B537D1">
                              <w:rPr>
                                <w:rFonts w:cs="Arial"/>
                                <w:bCs/>
                                <w:color w:val="211D1E"/>
                              </w:rPr>
                              <w:t>?</w:t>
                            </w:r>
                          </w:p>
                          <w:p w14:paraId="5B882947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11A48181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F08FD3D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46E80306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4DC8CC61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2B557EDB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09F05454" w14:textId="77777777" w:rsidR="00B537D1" w:rsidRPr="00B537D1" w:rsidRDefault="00B537D1" w:rsidP="00B537D1">
                            <w:pPr>
                              <w:pStyle w:val="Text"/>
                              <w:rPr>
                                <w:rFonts w:cs="Arial"/>
                                <w:bCs/>
                                <w:color w:val="211D1E"/>
                              </w:rPr>
                            </w:pPr>
                            <w:r w:rsidRPr="00B537D1">
                              <w:rPr>
                                <w:rFonts w:cs="Arial"/>
                                <w:bCs/>
                                <w:color w:val="211D1E"/>
                              </w:rPr>
                              <w:t xml:space="preserve">Weitere wichtige Informationen über </w:t>
                            </w:r>
                            <w:r w:rsidRPr="00B537D1">
                              <w:rPr>
                                <w:rFonts w:cs="Arial"/>
                                <w:bCs/>
                                <w:color w:val="939698"/>
                              </w:rPr>
                              <w:t>Metall X</w:t>
                            </w:r>
                            <w:r w:rsidRPr="00B537D1">
                              <w:rPr>
                                <w:rFonts w:cs="Arial"/>
                                <w:bCs/>
                                <w:color w:val="211D1E"/>
                              </w:rPr>
                              <w:t>:</w:t>
                            </w:r>
                          </w:p>
                          <w:p w14:paraId="63DFD9E7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1DB76663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FDF93EC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5F3A81CD" w14:textId="77777777" w:rsidR="00B537D1" w:rsidRDefault="00B537D1" w:rsidP="00B537D1">
                            <w:pPr>
                              <w:pStyle w:val="Text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29270BC" w14:textId="77777777" w:rsidR="00B537D1" w:rsidRDefault="00B537D1" w:rsidP="00B537D1">
                            <w:pPr>
                              <w:pStyle w:val="Text"/>
                            </w:pPr>
                          </w:p>
                          <w:p w14:paraId="26FBBF47" w14:textId="77777777" w:rsidR="00B537D1" w:rsidRPr="00085CC8" w:rsidRDefault="00085CC8" w:rsidP="00B537D1">
                            <w:pPr>
                              <w:pStyle w:val="Text"/>
                            </w:pPr>
                            <w:r>
                              <w:rPr>
                                <w:rFonts w:cs="Arial"/>
                                <w:bCs/>
                                <w:color w:val="211D1E"/>
                              </w:rPr>
                              <w:t>Fotos</w:t>
                            </w:r>
                            <w:r w:rsidRPr="00085CC8">
                              <w:rPr>
                                <w:rFonts w:cs="Arial"/>
                                <w:bCs/>
                                <w:color w:val="211D1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18pt;margin-top:2in;width:450pt;height:51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ko6tACAAAW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" filled="f" stroked="f">
                <v:textbox>
                  <w:txbxContent>
                    <w:p w14:paraId="4BA6AA23" w14:textId="77777777" w:rsidR="00B537D1" w:rsidRDefault="00B537D1" w:rsidP="00B537D1">
                      <w:pPr>
                        <w:pStyle w:val="Text"/>
                      </w:pPr>
                      <w:r>
                        <w:t xml:space="preserve">Wie wird </w:t>
                      </w:r>
                      <w:r>
                        <w:rPr>
                          <w:color w:val="939698"/>
                        </w:rPr>
                        <w:t xml:space="preserve">Metall X </w:t>
                      </w:r>
                      <w:r>
                        <w:t>gewonnen und woraus wird es hergestellt?</w:t>
                      </w:r>
                    </w:p>
                    <w:p w14:paraId="53D9D3E2" w14:textId="77777777" w:rsidR="00B537D1" w:rsidRDefault="00B537D1" w:rsidP="00B537D1">
                      <w:pPr>
                        <w:pStyle w:val="Text"/>
                      </w:pPr>
                    </w:p>
                    <w:p w14:paraId="66A276C4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01B32C1A" w14:textId="77777777" w:rsidR="00B537D1" w:rsidRDefault="00B537D1" w:rsidP="00B537D1">
                      <w:pPr>
                        <w:pStyle w:val="Text"/>
                      </w:pPr>
                    </w:p>
                    <w:p w14:paraId="51AF8E54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56F3FECA" w14:textId="77777777" w:rsidR="00B537D1" w:rsidRDefault="00B537D1" w:rsidP="00B537D1">
                      <w:pPr>
                        <w:pStyle w:val="Text"/>
                      </w:pPr>
                    </w:p>
                    <w:p w14:paraId="698266CB" w14:textId="77777777" w:rsidR="00B537D1" w:rsidRDefault="00B537D1" w:rsidP="00B537D1">
                      <w:pPr>
                        <w:pStyle w:val="Text"/>
                      </w:pPr>
                    </w:p>
                    <w:p w14:paraId="4AAE6AAA" w14:textId="77777777" w:rsidR="00B537D1" w:rsidRPr="00B537D1" w:rsidRDefault="00B537D1" w:rsidP="00B537D1">
                      <w:pPr>
                        <w:pStyle w:val="Text"/>
                        <w:rPr>
                          <w:rFonts w:cs="Arial"/>
                          <w:bCs/>
                          <w:color w:val="211D1E"/>
                        </w:rPr>
                      </w:pPr>
                      <w:r w:rsidRPr="00B537D1">
                        <w:rPr>
                          <w:rFonts w:cs="Arial"/>
                          <w:bCs/>
                          <w:color w:val="211D1E"/>
                        </w:rPr>
                        <w:t xml:space="preserve">Wofür wird </w:t>
                      </w:r>
                      <w:r w:rsidRPr="00B537D1">
                        <w:rPr>
                          <w:rFonts w:cs="Arial"/>
                          <w:bCs/>
                          <w:color w:val="939698"/>
                        </w:rPr>
                        <w:t xml:space="preserve">Metall X </w:t>
                      </w:r>
                      <w:r w:rsidRPr="00B537D1">
                        <w:rPr>
                          <w:rFonts w:cs="Arial"/>
                          <w:bCs/>
                          <w:color w:val="211D1E"/>
                        </w:rPr>
                        <w:t>verwendet?</w:t>
                      </w:r>
                    </w:p>
                    <w:p w14:paraId="203ECB55" w14:textId="77777777" w:rsidR="00B537D1" w:rsidRDefault="00B537D1" w:rsidP="00B537D1">
                      <w:pPr>
                        <w:pStyle w:val="Text"/>
                      </w:pPr>
                    </w:p>
                    <w:p w14:paraId="240B51F9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61548BFB" w14:textId="77777777" w:rsidR="00B537D1" w:rsidRDefault="00B537D1" w:rsidP="00B537D1">
                      <w:pPr>
                        <w:pStyle w:val="Text"/>
                      </w:pPr>
                    </w:p>
                    <w:p w14:paraId="038B03D0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071DFE0F" w14:textId="77777777" w:rsidR="00B537D1" w:rsidRDefault="00B537D1" w:rsidP="00B537D1">
                      <w:pPr>
                        <w:pStyle w:val="Text"/>
                      </w:pPr>
                    </w:p>
                    <w:p w14:paraId="24A84178" w14:textId="77777777" w:rsidR="00B537D1" w:rsidRDefault="00B537D1" w:rsidP="00B537D1">
                      <w:pPr>
                        <w:pStyle w:val="Text"/>
                      </w:pPr>
                    </w:p>
                    <w:p w14:paraId="65E45F06" w14:textId="77777777" w:rsidR="00B537D1" w:rsidRPr="00B537D1" w:rsidRDefault="00B537D1" w:rsidP="00B537D1">
                      <w:pPr>
                        <w:pStyle w:val="Text"/>
                        <w:rPr>
                          <w:rFonts w:cs="Arial"/>
                          <w:bCs/>
                          <w:color w:val="211D1E"/>
                        </w:rPr>
                      </w:pPr>
                      <w:r w:rsidRPr="00B537D1">
                        <w:rPr>
                          <w:rFonts w:cs="Arial"/>
                          <w:bCs/>
                          <w:color w:val="211D1E"/>
                        </w:rPr>
                        <w:t xml:space="preserve">Welche Stoffeigenschaften hat </w:t>
                      </w:r>
                      <w:r w:rsidRPr="00B537D1">
                        <w:rPr>
                          <w:rFonts w:cs="Arial"/>
                          <w:bCs/>
                          <w:color w:val="939698"/>
                        </w:rPr>
                        <w:t>Metall X</w:t>
                      </w:r>
                      <w:r w:rsidRPr="00B537D1">
                        <w:rPr>
                          <w:rFonts w:cs="Arial"/>
                          <w:bCs/>
                          <w:color w:val="211D1E"/>
                        </w:rPr>
                        <w:t>?</w:t>
                      </w:r>
                    </w:p>
                    <w:p w14:paraId="051E5F7F" w14:textId="77777777" w:rsidR="00B537D1" w:rsidRDefault="00B537D1" w:rsidP="00B537D1">
                      <w:pPr>
                        <w:pStyle w:val="Text"/>
                      </w:pPr>
                    </w:p>
                    <w:p w14:paraId="79423757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7C520B40" w14:textId="77777777" w:rsidR="00B537D1" w:rsidRDefault="00B537D1" w:rsidP="00B537D1">
                      <w:pPr>
                        <w:pStyle w:val="Text"/>
                      </w:pPr>
                    </w:p>
                    <w:p w14:paraId="72867FD2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2CE298F2" w14:textId="77777777" w:rsidR="00B537D1" w:rsidRDefault="00B537D1" w:rsidP="00B537D1">
                      <w:pPr>
                        <w:pStyle w:val="Text"/>
                      </w:pPr>
                    </w:p>
                    <w:p w14:paraId="0C1246EC" w14:textId="77777777" w:rsidR="00B537D1" w:rsidRDefault="00B537D1" w:rsidP="00B537D1">
                      <w:pPr>
                        <w:pStyle w:val="Text"/>
                      </w:pPr>
                    </w:p>
                    <w:p w14:paraId="34377865" w14:textId="77777777" w:rsidR="00B537D1" w:rsidRPr="00B537D1" w:rsidRDefault="00B537D1" w:rsidP="00B537D1">
                      <w:pPr>
                        <w:pStyle w:val="Text"/>
                        <w:rPr>
                          <w:rFonts w:cs="Arial"/>
                          <w:bCs/>
                          <w:color w:val="211D1E"/>
                        </w:rPr>
                      </w:pPr>
                      <w:r w:rsidRPr="00B537D1">
                        <w:rPr>
                          <w:rFonts w:cs="Arial"/>
                          <w:bCs/>
                          <w:color w:val="211D1E"/>
                        </w:rPr>
                        <w:t xml:space="preserve">Weitere wichtige Informationen über </w:t>
                      </w:r>
                      <w:r w:rsidRPr="00B537D1">
                        <w:rPr>
                          <w:rFonts w:cs="Arial"/>
                          <w:bCs/>
                          <w:color w:val="939698"/>
                        </w:rPr>
                        <w:t>Metall X</w:t>
                      </w:r>
                      <w:r w:rsidRPr="00B537D1">
                        <w:rPr>
                          <w:rFonts w:cs="Arial"/>
                          <w:bCs/>
                          <w:color w:val="211D1E"/>
                        </w:rPr>
                        <w:t>:</w:t>
                      </w:r>
                    </w:p>
                    <w:p w14:paraId="4F12780F" w14:textId="77777777" w:rsidR="00B537D1" w:rsidRDefault="00B537D1" w:rsidP="00B537D1">
                      <w:pPr>
                        <w:pStyle w:val="Text"/>
                      </w:pPr>
                    </w:p>
                    <w:p w14:paraId="1294A83A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6C066533" w14:textId="77777777" w:rsidR="00B537D1" w:rsidRDefault="00B537D1" w:rsidP="00B537D1">
                      <w:pPr>
                        <w:pStyle w:val="Text"/>
                      </w:pPr>
                    </w:p>
                    <w:p w14:paraId="4C655534" w14:textId="77777777" w:rsidR="00B537D1" w:rsidRDefault="00B537D1" w:rsidP="00B537D1">
                      <w:pPr>
                        <w:pStyle w:val="Text"/>
                      </w:pPr>
                      <w:r>
                        <w:t>______________________________________________________________________________</w:t>
                      </w:r>
                    </w:p>
                    <w:p w14:paraId="66829982" w14:textId="77777777" w:rsidR="00B537D1" w:rsidRDefault="00B537D1" w:rsidP="00B537D1">
                      <w:pPr>
                        <w:pStyle w:val="Text"/>
                      </w:pPr>
                    </w:p>
                    <w:p w14:paraId="3B480677" w14:textId="77777777" w:rsidR="00B537D1" w:rsidRPr="00085CC8" w:rsidRDefault="00085CC8" w:rsidP="00B537D1">
                      <w:pPr>
                        <w:pStyle w:val="Text"/>
                      </w:pPr>
                      <w:r>
                        <w:rPr>
                          <w:rFonts w:cs="Arial"/>
                          <w:bCs/>
                          <w:color w:val="211D1E"/>
                        </w:rPr>
                        <w:t>Fotos</w:t>
                      </w:r>
                      <w:r w:rsidRPr="00085CC8">
                        <w:rPr>
                          <w:rFonts w:cs="Arial"/>
                          <w:bCs/>
                          <w:color w:val="211D1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22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C82965E" wp14:editId="2E2B0B4B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116320" cy="8115300"/>
                <wp:effectExtent l="0" t="0" r="5080" b="1270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8115300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9DC03" w14:textId="77777777" w:rsidR="00C4221D" w:rsidRDefault="00C4221D" w:rsidP="00C42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3" type="#_x0000_t202" style="position:absolute;margin-left:0;margin-top:27pt;width:481.6pt;height:639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TsAAAAAUmdodGxvbmcAAAP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FJAAAAAEAAAB5&#10;AAAAoAAAAWwAAOOAAAAFCAAYAAH/2P/tAAxBZG9iZV9DTQAB/+4ADkFkb2JlAGSAAAAAAf/bAIQA&#10;DAgICAkIDAkJDBELCgsRFQ8MDA8VGBMTFRMTGBEMDAwMDAwRDAwMDAwMDAwMDAwMDAwMDAwMDAwM&#10;DAwMDAwMDAENCwsNDg0QDg4QFA4ODhQUDg4ODhQRDAwMDAwREQwMDAwMDBEMDAwMDAwMDAwMDAwM&#10;DAwMDAwMDAwMDAwMDAwM/8AAEQgAoAB5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D&#10;AgMEAgIEBQQDBAUGBQUFBQYIBwcHBwcICwkJCQkJCQsLCwsLCwsLDAwMDAwMDAwMDAwMDAwMDAwM&#10;DAwMAQMDAwcEBw0HBw0PDQ0NDw8ODg4ODw8MDAwMDA8PDAwMDAwMDwwMDAwMDAwMDAwMDAwMDAwM&#10;DAwMDAwMDAwMDAz/wAARCAU7A/IDAREAAhEBAxEB/90ABAB/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8W/Oj8vLrz9baS9pZ6drEOl3zXk+i6uxWxv0NvLEEkIjmAaNpBLGX&#10;ikTmgqqnjJGqwn/nHjzfHpNqfyZ84Qy6L5zsGvr6PRrluapp095K9utlOCyXNtbxukAZCGTgqyRQ&#10;/CgCvp/C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4p/5XT+SP8A1L9v/wCTM/w1/wAci2/5Sr/lt/1/+Xr+9wK//9L7hflfqug655O8v615Ctxa&#10;eWrvSrKfTLcRiIRWkkKtCnpioTihUcR06Yqzr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wt/i3/nHv8A6tyf+TS/R/8AvLcf8pl/&#10;v/5/8W/3WBX/0/uF+V935e1Dyd5fvvy7jEPlWbSrKTSYwjIEs2hUwLxf4lpHxFG3HfFWd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+FvrP8Azjd4J/5NLh9jVf8AlN/u6+/+8fvgV//U+4X5Xt5bfyd5ff8ALSn+ETpVkdHoJQPqPor9&#10;X2m/e/3fH+8+P+beuKs6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8Lf8rw/JT/qUk/8A&#10;Jpf4X/45Fj/ylP8A1cvt9f8Al6/3o/ycCv8A/9P7hflfrmieZ/J3l/zH5ItBYeXb/SrK6020EKQC&#10;C1lhV4Y/SjJROCELwQlVpRdsVZ1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4W/5WX+Q3/ViT/wAml+hf+Oev/KXf8tfXr/xf19sC&#10;v//U+4X5X6noOteTvL+seQYBa+WbrSrKfS4BH6QitJIVaBOH7PGMqOPbpirO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C3+Jv8A&#10;nHn/AJYU/wDJpfUv95rv/lM/9+/P/iz+5wK//9X7hflfdeXb3yd5fvPy6QReVZdKsn0lAroFsmhU&#10;wDi/xCkfHZviHffFWd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+Fv+sbv8j/AMml/wBrX/lN/wCv/TngV//W+4P5XDy0PJvl8fln&#10;/wAoiNKsv0P/AHv+8Por9X/v/wB7/d8f7z4/5virirO8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CX+Fv+cev+rgP/JqfX/96br/&#10;AJTL/fPTr/xX/c++BX//1/uD+V1r5esfJvl+y/LqT1vKsOlWUekycmfnZLCogbk/xGsfE1bc998V&#10;Z3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4S/wCVY/kR/wBTAP8Ayan6c/46Cf8AKW/8sf2ev/FH2v8AKwK//9D7hflfpWg6H5O8&#10;v6L5CuBd+WrTSrKDTLgSCUS2kcKrC/qCgfkgU8h164qzr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wt/yof8mP8Aqbf/ACqX+Kv+&#10;OtYf8pP/ANW3+7/6df8Aen/LwK//0fuF+V+g6L5W8neX/LPkq7/SHl/T9KsrTTrv1Y5vXtYYVSGT&#10;1YwEfmgDckAVq1UUxVnW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hb/oWb8t/wDqa3/8ml/jb/eq0/47f/Vu+z0/4q/v/fAr/9L7&#10;hflf5Z03yV5O8v8Ak/y1dm/0jStKsrGzuy6OZ4IIVjjk5JRG5qA1V+E122xVnW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hb/oUf&#10;yx/1M7/+TS/5WD9mH/e//lg+109/7z/JwK//0/uF+V/lG18geTvL/kXS7o3tno2lWWnw3R4gzR20&#10;KxrJ8JI+ILXY032xVnW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hb/oSeH/qY3/8ml/ysz/eEfa/5Yf77p/xd/ySwUr/AP/U+4P5&#10;XeSR+Wvk3y/+Xa3P10aDpVlpn1n0/S9b6rCsXqcOTceXGvHk1K0qeuKs7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8Af9CVXv/Uw&#10;Q/8Ak2v+Vl/7yN/df8sX959r/i3p/kYKV//V+3n5T+Sn/LbyT5c/Lye4W7k0LSLHTGuFQoJTawLE&#10;XCkniG41pU08cVeg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P8A/wChSPN3/UyQ/wDk2v8AlYHWf/jnf8sP+t/yTwK//9b7eflP&#10;5Ru/IHkny55F1i5W8vtG0ix0+4uV5UmktoFjeQcvioxUnffffFXoG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z//AOhaPzP/AOpo&#10;h/8AJtf41/3uvP8Ajg/8sH939r/in+4/y8Cv/9f7e/lR5b1Tyb5K8u+UfNV0L7WtL0mxsr27WR5B&#10;NcQQLHJIHkAduTAnkwDGtSK4qz/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wH/ypL87f+pql/wDJs/4m/wCOvef8ot/1bvs/Z/5d&#10;f7j3wK//0Pt7+VGia35a8leXfLvni6N95isNJsbXUrtpnnM91FAqTSGWSjvzcFubfE1anfFWf4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+A/+Vb/AJ9f9XuX/wAmz+mv+Oh/0yP/ACy/6v8AxRgV/9H7e/lRpuv6N5K8u6R5/nNz5ntd&#10;JsYdUnaT1TJeJAqzuX/a5SBjy79cVZ/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4D/w5/wA5Ef8ALXL/AOTZ+u/702f/AChn+++v&#10;2f8Aiv8Av/bAr//S+3n5T2/mK08k+XLX8x2Z/NcekWKaszMjk3qwKLglo6oT6nLdfhPbbFXoG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gD6z/zkd4Tf+Ta4f3em/wDKE/d9n/K/3r98Cv8A/9P7eflO3mR/JPlx/wAyeX+LTpFidX5C&#10;MH676C/WKiL92D6nL7Hwfy7UxV6B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8/8A/F//ADkJ/wAsM3/k2v0d/vFb/wDKG/7+6fZ/&#10;4u/vffAr/9T7eflPeeYdQ8k+XL/8xI2i81TaRYyatGyLGVvGgUzgonwqRJy2XYdBir0D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5/8A/K1Pz2/6sM3/AJNr9A/8cuT/AJRL/ls/1f8Al5+zgV//1ft7+VGra7r3kry7rfny3Np5lvNJ&#10;sbjU7dojCYruSBWmQxtunFyw4ndemKs/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8B/8r9/OP/qVF/8AJs/4T/45V9/yjP8A1cf7&#10;zr/y8/7z/wCRgV//1vt7+VOv6z5r8leXfNHnO0+oa/qOk2N3qFoIpIfQuZoFeWP05CXTg5K8XJZa&#10;UY1xVn+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gP/oZ78xf+pXi/wDJs/4H/wB5bv8A44v/AFcPtfa/4s/ufbAr/9f7e/lR5o1H&#10;zt5K8u+cvMlqLHVtW0mxvru1VXQQzTwLJJGFerDizEUb4hTffFWf4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+A/+hvvMn/UtRf8A&#10;k2f+Vefbm/3h/wCW77P2vb7H+VgtX//Q+3n5T+cbj8w/JPlzz9qNstnda3pFjqMtspJET3MCysgL&#10;UJClqb74q9A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8D/8AQ7E//UuJ/wCTY/5Vn/vcfs/8t39z1/4p/wCSuC1f/9H7fflV52b8&#10;yvJfl38xHthZtruk2Opm2EnqCE3UCy8OdF5ceVOXFa0rQYqz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wl/0OZp/wD1LJ/8mp/y&#10;rf8A3rT++/5b/wC66f8AFXX/AIswK//S+4P5Xec4/wAxvJvl/wDMC3tfqUWuaVZaklrzD+it1Cso&#10;j5AKG48qV4itOgxVne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hP/oa3yd/1Krf+TU/wF9m3/wCOn/1cPs9Pf+898Cv/0/uF+V/m&#10;uy89+TvL/nbRLU2OnavpVlf21qQoMMVxCsiR0X4fhVgNtttsVZ1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4W/6GM/Kr/qU3/wDJ&#10;pf4N/wB4LL/lIP8Aq4/b6f8AF/8AvR/kYFf/1PuF+V/mPSvOHk7y/wCbPKdobDRNT0qyvLG0MaRG&#10;C3nhV4o+EZKLwQheKkqKUBpirO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C3/K6fyR/6lVP/Jpf4a/45Np/ylX/AFcPtdf+Xr+/&#10;/wAnAr//1fuF+V+taJ5k8neX/MPka1Fj5cvtKsrnTbQRJCIbWWFXhj9JCUTihA4qeK0oNsVZ1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4W/5WJ+Qf8A1ZU/8ml+h/8AeA/8pf8A8tXXr/xd+GBX/9b7hflfqOgav5O8v6r+X8ItvLFz&#10;pVlNpcAj9MR2bwq0CcP2eMZUce3TFWd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+Fv0//wA47f8ALIn/AJNL6p/vPe/8pp/vz5/5&#10;f+8+BX//1/uD+V0/ly58m+X7j8uE4eU5NKsm0hKSLxsjCptxST4xSPjs/wAX82+Ks7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8J&#10;fVP+cb/9+D/yanqfb1P/AJTfw+ft/vJgV//Q+4P5XJ5bj8m+X4/y1NfKS6VZDRzWU1sRCv1feb95&#10;/d8f7z4/5t64qzv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wl/g//nH3/q5j/wAmp+kf96p/+Ux/5Z+nX/iv+798Cv8A/9H7hflf&#10;ZeX9N8neX9O/L2UT+VoNKsotKlDlw9mkKiBuTbtWMKanc9TirO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C3/KpfyM/6mNP/Jpf&#10;4g/46cP/ACln/LD9nr/y7/3n+VgV/9L7hflfpOhaB5O8v6H5DuReeW7PSrK30y5Eqyia0jhVYX9R&#10;aB+SBTyAo1ajFWd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+Fv8AoX/8nf8Aqbn/APJpf4t/46lh/wApL/1bf7rp/wAu3+9P/FmB&#10;X//T+4X5X+X9G8p+TvL/AJX8mXZ1DQNO0qytNPvDLHMZ7aGFUik9SILG/NAG5IArVqoAxVnW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hb/oWD8vf+pqf/yaX+OP96LX/js/9W7p0/4r/vsCv//U+4X5X+V9P8keTvL/AJN8u3ZvtK0n&#10;SrKxtLssjGeGCFY45OSfCeaqGquxrttirO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C3/QoPl7/AKmZ/wDyaX/Kw/7uL/ez/lg+&#10;30/yvt/5OClf/9X7g/ld5Pg/L3yb5f8AIdhdfXrbRdKstOiuqBfWS2hWJZKAkDkFrQEjfrirO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B//Qkv/fzf+VV/5Wb/AMc7/pw/3o/6eP8AkjgpX//W+4H5WeSf+VaeTPL35dfWvrv6B0qy&#10;0z616fpet9VgWL1PT5Pw5ca8eTUrTkeuKs8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+f/8A0Jfqf/Uww/8Ak2v+Vk/7zP8A3H/L&#10;F9v7f/Fn2f8AIwUr/9f7eflP5Ll/LjyT5c/L26uFu5tD0ix017hVKCVrWBYi4UkkBitaEmnjir0D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5/8A/Qp/nT/qZIf/ACbX+Pv7y4/45f8Ayw9Ptf5P91gV/9D7e/lR5UvvInkry75J126F&#10;7qWkaTY2FzdKWImlt4FjeQF/iPJlJ+LfffFWf4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+A/+hc/zY/6mqL/AMmz/jH/AI6N9/yj&#10;v/Vu/u/tf8u/+8/+XgV//9H7e/lR5c1byf5K8u+U/N12L/XNM0mxs767WR5RPcQQKksgkkAd+bgt&#10;ycBjWrAHFWf4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+A/8AlTP53/8AUzy/+TZ/xJ/x1rr/AJRX/lg6fZ/5df7n3wK//9L7e/lR&#10;o2ueXPJXl3y/55uje+Y7HSbG21K6aZ5jNdxQKs0hlejPycE8m+Jq1O+Ks/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8B/wDKvvz9&#10;/wCrvL/5Nn9L/wC96/8AKIf8s3+r/wAUdcCv/9P7eflPYeYNK8k+XNL/ADBlafzRb6RYxarK0glL&#10;3iQKJ2LjZiZAx5Dr1xV6B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8//ANDf85Gf79m/8m19Z/3o0/8A5Qr+X7X2P+K/96f8nAr/&#10;AP/U+3n5Tw+Y7byT5ct/zILN5sTSLFdXLNGxN6IFFxVoqxk+py3Q8T+ztir0D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wB+kv8A&#10;nI7+Wb/ybXo/3Gm/8oT4/Z+z/l/71/5WBX//1ft5+U8nmSbyT5cm/MkMPNraRYtq4ZY1P10wL9Yq&#10;IgIwfU5bIOH8u1MVeg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P/wDxv/zkD/1bZv8AybX6M/3hh/5Q7/f/AE+z/wAXfb98Cv8A&#10;/9b7e/lRfeYNU8leXdS/MKIweaLjSbGXVYmQRlLx4FM6lBstJCw4jYdMVZ/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4D/5W/wDn&#10;l/1Lcv8A5Nn/AA9/xyrj/lFP+W7r9n/l5/uvbAr/AP/X+3v5UaxrvmDyV5d17z3bGz8yXuk2Nxqd&#10;s0TQmG7kgVpozG3xJxcsOJ3WlDirP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Af/Qw35v8A/UqRf+TZ/wAIf8cy/wD+Ub/6uP8A&#10;e/a/5ef95v8AivAr/9D7e/lR5h1jzd5K8u+avONoLDXtS0mxvNQtFikhEFzNAryxiOQs6cHJXi5L&#10;LSjEnFWf4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+A/+hpfP3/Urxf8Ak2f8C/3F1/xx/wDq4dftf5f9z7YFf//R+3n5T+a7/wA9&#10;eSfLnnbXrZbLU9X0ixv7q2VWUQzXECyPGA/xAKzEUbfbffFXoG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z/AP8AocnWv+pdh/8A&#10;Jtf8q4/vpP8AeX/lt+x9r/I+z/lYLV//0vt5+U/nKb8xfJPlz8wL23WzuNb0ix1KS3Viwia5gWUo&#10;CQCQpalSBir0D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wX/ANDsv/1LS/8Ak1v+VZf8dA9P+W7+46/8Uf8AJbBav//T+3/5V+dj&#10;+ZXkzy9+YjW31I69pNlqZthJ6vo/WoFl9PnxXlx5U5cVrStB0xVnu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hL/AKHG0j/qWD/5&#10;NT/lXP8AvRH/AL0/8t/910/4r+1/xZgtX//U+4X5X+cYPzE8neX/AD9ZWxsrfW9KstRjtSwYwrcw&#10;rKI6gAHiGpUAdOmKs6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Lf9DTeRP+pWf/AMml/gT+5tv+Ot/1cPl/lf3uBX//1fuF+V/m&#10;mw88+TvL/nTQbU2OmavpVlf2tqQqmGG4hWRI6J8I4qwFF2222xVnW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hb/AKGG/KP/AKlJ&#10;/wDyaX+D/wDjm2P/ACkf/Vy/vOn/AC8f70f5GBX/1vuF+V/mLSPN3k7y/wCavKFobDQtS0qyvLC0&#10;MccRgtpoVeKP04yUTghC8UJUUoppirO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C3/K4fyO/wCpYT/yaX+Hf+OXbf8AKV/8t/2u&#10;v/Lz/e/5OBX/1/uF+V+saH5h8neX9f8AItqLLy3e6VZXOm2oiWEQ2ksKtDH6aEqnFCo4qaLSg2xV&#10;nW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hb/Hn5A/8AVoT/AMml+iv94n/5TD/lp69f+Lvs+2BX/9D7g/ldfeX9T8m+X9S/L2H6&#10;v5XuNKspdKhCFOFm8KmBeJ3WkZUUO4xVne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hL9J/845f74H/k1PQ/u9R/5TX+f5/5X+8u&#10;BX//0fuD+V0vlybyb5fm/LZePlJ9Ksm0haSClkYV+rikv7wfu+P2/i/m3xVne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hL9Gf8A&#10;OOX+/wAf+TU9f+81H/lNf5Pn/k/7y4Ff/9L7hflfD5ct/J3l+D8t2DeU00qyXSGDSMDZCFRbmsv7&#10;w/u+O7/F/NvirO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C3+A/yB/6u6f+TS/Sv+9r/wDKYf8ALN06/wDFP2ffAr//0/uF+V9h&#10;5f0ryd5f0z8vphceV7fSrKLSpg5kElmkKiBuZ3asYU1PXrirO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C3/KnvyO/6mdP/ACaX&#10;+Iv+Opbf8pX/AMsH2ev/AC7f3v8AlYFf/9T7hflfo+h+XvJ3l/QPIt0L3y3ZaVZW2m3QlWYTWkUK&#10;rDJ6iAK/JAp5KKNWo2xVnW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hb/oXn8o/+ptf/AMml/jD/AI6Vj/ykf/Vt/u+n/Lv/AL0f&#10;5eBX/9X7hflf5d0jyj5O8v8AlXyhdm/0LTdKsrOwuzJHKZ7aGFUik9SMBH5oA3JAFNaqKYqzr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wt/0Kz5E/6ml/8AyaX+O/762/463/Vv+X+T/e4Ff//W+4P5XeVbHyN5N8v+StCu/r+m6RpV&#10;lYW12Sp9eK3hWNJKp8J5qob4dt9sVZ3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4S/6E50j/AKmc/wDk1P8AlY3+88f+9P8Aywf3&#10;vT/iz7X/ABXgpX//1/uD+V3k6H8u/Jvl/wAg2d19dg0TSrLTo7riF9ZbaFYhJxBYDkFrQE0r1OKs&#10;7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8F/9CTP/wBTKv8A5Nb/AJWb/wAc89P+WH+/6/8AF/8AyRwUr//Q+3/5V+ST+Wvkzy9+&#10;XbXP106DpNlphuRH6XrfVYFi9Thybjy4148mpWlT1xVnu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z//AOhNta/6mKH/AMm1/wAr&#10;H/uZP95f+WL7f2v8v7P+TgpX/9H7e/lR5On/AC88leXfIN/ci8udE0mx06W5UFRM9tAsTSAEkjkV&#10;rQknfFWf4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+A/+hWvP3/U0Rf8Ak2f8df391/xx/wDq39Ptf5H9z74Ff//S+3v5UeVtQ8je&#10;SvLvkvzBdC+1TSdJsbC6ulZmE01vAsbyAv8AEeTKTVt9998VZ/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4D/wChefzf/wCpri/8&#10;mz/i/wD46d//AMo3/wBW7+6+1/y7f7zf8WYFf//T+3v5UeXtY8o+SvLvlXzjdi/17TdJsbPULtZZ&#10;JhPcwwKksgkkCu/NwW5OAzVqwBxVn+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gP/lUH55f9TJL/AOTZ/wAQ/wDHVuP+UU/5Yen2&#10;f+Xb+698Cv8A/9T7eflPpGu6B5J8uaF57uGu/MlnpFjb6ncNK0xlu44FWZzI27lnDHkd26nFXoG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z/wD8Ef8AOQP/AFcpv/JtfpP/AHuh/wCUO/3x1+z/AMU/b9sCv//V+3n5T2PmDTPJPlzT&#10;vzCkabzTBpFjFqsjSCQveJAonYuuzEyBjyGx6jFXoG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gD9G/85HfzTf8Ak2vW/v8ATf8A&#10;lCfD7X2f8j/ev/JwK//W+3n5Tx+ZIfJPlyH8ySx82rpFiurlmjY/XRAv1ipiJjJ9Tluh4fy7UxV6&#10;B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8//ANM/85Gf76m/8m19W/3n0/8A5Qr+b7P2P+LP96f8rAr/AP/X+3v5UT+Y7ryV5duf&#10;zHUp5sk0mxbV1ZY1IvTApuAVj+AfvOWyfCP2dsVZ/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4D/AOVg/n7/ANWiX/ybP6I/3gX/&#10;AJRD/lp/1f8Ai/rgV//Q+3v5Uahr+reSvLuqfmBCbfzPc6TYzapC0YjMd48CtOpQfZpIWHHt0xVn&#10;+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gP/AJXN+d//AFLEv/k2f8N/8cm6/wCUV/5b+v2f+Xr+59sCv//R+3v5UazrnmPyV5d8&#10;weebU2XmO+0mxudStWheEw3csCtNGYnqycXJHFviWlDvirP8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Af8A0MZ+bH/Uqxf+TZ/w&#10;d/xzr7/lHf8Aq4/3n2v+Xj/ef/IwK//S+3n5T+ZNV85eSfLnm7zZarY63qmkWN7fWqxvEIbieBZJ&#10;YwkhLqFckcWJYUoSTir0D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5//APQ2HnT/AKluH/ybX+Af7u4/45f/AC3dftf5X91gV//T&#10;+3n5T+bL3z75J8ueeNbtlstR1jSLHULm2UMBDLcQLI8YDfEArMRvvtvir0D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5/wD/AEOh&#10;qf8A1L0P/k2v+Vbf70v/AHH/AC2/Y+3/AMV/Z/y8Fq//1Pt5+U/nSX8x/JPlz8wrq3W0m1zSLHUn&#10;t1YuImuoFlKBiASFLUqQK+GKvQM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B/wD0O1/37P8A5VX/AJVl/wAdH/p//wB5/wDp3/5L&#10;YLV//9X7g/ld52H5leTfL/5iLbfUhr2lWWp/VvU9X0frUKy+nz4ry48qcuK1pWg6Yqzv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wt/0N95e/wCpZf8A8ml/yrz+8i/3s/5b/sdP8n7f+VgtX//W+4X5X+cLf8wfJ3l/z5p1qbK11rSr&#10;LUYrUkEwpcwrKsdVAB4hqbADbFWd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+Fv+hn/y9/6lV/8AyaX+B/8Aee1/47P/AFcevT/i&#10;z++wK//X+4X5X+aNP87+TvL/AJy8u2hsdK1bSrK+tLQqimCGeFZI4+KfCOCsFouwpttirO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C3/QwH5O/9Si//k0v8Jf8cuw/5SX/AKuX970/5ef96f8AivAr/9D7hflf5g0bzZ5O8v8AmjyZ&#10;aHT9A1HSrK70+zMUcJgtpoVeKP04i0acEIXihKrSikjFWd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+Fv+VtfkZ/1Lif+TS/w/8A&#10;8cyH/lLP+W77XX/l4/vP8nAr/9H7g/ldquha75N8v635Dtvqflq80qyuNMtvTEXpWkkKtCnpqSE4&#10;oVHEGg6Yqzv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wl/jD/nH3/q2D/wAmp+jv95Z/+Ux/5aOvX/iz+79sCv8A/9L7g/ldeeXt&#10;R8m+X7/8vIvQ8rT6VZSaVFxZOFm0KmBeLfEKR8RQ7jvirO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CX1v/AJxv/wB9j/yanp/Y&#10;1P8A5Tfx+fv/ALyYFf/T+4X5Xt5bfyd5ff8ALSn+ETpVkdHoJQPqPor9X2m/e/3fH+8+P+beuKs6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8LfoD/nHb/lrT/yaX1v/AHovf+U0/wB9/P8AyP8AefAr/9T7hflfb+XbTyd5ftfy4cSe&#10;VI9Ksk0lwzsGshCotzyk+M1j47t8R774qzr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wt/yrv8g/+r0n/k0v0x/vef8AlL/+WXp1&#10;/wCKfxwK/wD/1fuF+V+naBpHk7y/pX5fzC58sW2lWUOlziT1BJZpCqwPz/a5RhTy79cVZ1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4W/wCVLfkj/wBTUn/k0v8AEv8Ax1rT/lKv+rf9nr/y6/3/APlYFf/W+4X5X6Lonlvyd5f8veRr&#10;oX3lyx0qyttNuxKkwmtYoVSGT1UAR+SAHko4tWo2xVnW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hb/oXP8AKr/qbH/8ml/jL/e+&#10;y/5SD/q3fY6f8Uf70f5eBX//1/uD+V3lzS/J3k3y/wCUvKt3+kNF0zSrKysrzmknr28EKpHJzjAR&#10;uagNyUcTWo2xVne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hP/oVLyd/1NTf+TU/x79q3/46f/Vv+109v7z2wK//0PuD+V3lSz8i&#10;eTfL/kjRrr69YaPpVlYW92eP7+K3hWNJPhqvxhQ222+2Ks7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8Jf8AQmen/wDUzH/yan/K&#10;yP8AeRP77/lg/ven/FvX/ivAr//R+4X5X+S0/Lfyd5f/AC9guTeR6FpVlpi3JTgZhawrEJOILceX&#10;GtORpWlTirO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A/8A0JPP/wBTGn/k2P8AlZn+8J+z/wAsP991/wCLv+SWClf/0vt9+VXk&#10;lvy18l+Xfy7e5F42haTY6YbkR+mJjawLFz4Vbjy4148mpWlTirP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Af8A0KD5k/6mWL/y&#10;bP8AysP7E3+8P/LD9r7Xv9j/ACcFK//T+3v5UeULn8vvJXl3yHqVyL270XSbHTprlQQJntoFiaQB&#10;qn4itdzXfFWf4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+A/+hYfzF/6miL/ybP8Ajj/eq7/44v8A1b/s/a/4r/uffAr/AP/U+3v5&#10;UeV9R8k+SvLvk3zJdC+1bSdJsbG7ulZ3E00ECxySBnox5MpNW+I133xVn+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gP/lQX5x/9&#10;TWv/AJNn/Fn/AB1b7/lGf+rd/d9f+Xb/AHn/AMvAr//V+3n5T6BrPlXyT5c8sedLr695g07SLG01&#10;G69V5vWuoYFSaT1JAHfk4J5MAzVqd8Veg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P/AP5VX+e3/V+m/wDJtfp7/jqSf8ol/wAs&#10;f+r/AMu32cCv/9b7eflPpWvaF5J8uaJ59uGuvMtppFjBqdw0pmMt3HAqzOZDu5Zwx5H7XXFXoG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z/AP8ACH/OQn/LdN/5Nr9I/wC9tv8A8ob/AL56/Z/4p/vfbAr/AP/X+3n5T2fmHT/JPlyw&#10;/MSRpfNUOkWMerSM6yFrxYFE5Lp8LEyct12PUYq9A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8AfVv8AnI7xm/8AJtc/7zTf+UJ+&#10;/wCz/k/71+2BX//Q+3v5UjzIvkry6PzKr/i0aTY/pjl6RP170F+sV9H93/ecv7v4P5dqYqz/AB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8B/4j/5yI/5ZJf/ACbP1L/eaz/5Qz/fnT7P/Fn9/wC+BX//0ft7+VFz5ivPJXl27/MZDH5r&#10;l0mxfVkZUQretApnBWP4BSTlsvwjttirP8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Af/KyPz6/6skv/AJNn9C/8c/8A6ZH/AJav&#10;9X/i/Ar/AP/S+3v5Ualr+s+SvLur+f4DbeZ7rSbGbVIGj9Ix3jwK06FP2eMhYce3TFWf4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+A/+V2/nb/1Ksv8A5Nn/AAz/AMci8/5Rb/q4/a+z/wAvX9x7YFf/0/t5+U+ua15n8k+XPMnna1Nj&#10;5h1DSLG61G1MLwGG6lgV5o/Skq6cXJHFjyWlDvir0D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5//wDQy/5n/wDUrw/+Ta/wV/vD&#10;ef8AHB/5b/7z7X/F39x/kYFf/9T7eflP5m1Tzp5J8uecPNNqtjrOq6RY3t7aqjxiGeeBZJIwkhLq&#10;FYkUYlhShNcVeg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P/wD6G383f9S3D/5Nr/lX/Sf/AI53/Ld/rf8AJPAr/9X7eflP5uu/&#10;P/kny5561i2WzvtZ0ix1C4tl5UhkuYFkeMcviopYjffbfFXoG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gD/AKHVvf8AqX4f/Jtf&#10;8q0/3rb+6/5bf7v7X/FXT/LwWr//1vt7+VHnZ/zK8leXfzEltxZvruk2OptbK/qCI3UCylA9F5ce&#10;VK0FetBirP8A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wt/0OxD/ANS4/wD5NL/lWf8AvcPtf8t39z0/4p/5K4LV/9f7hflf52X8&#10;yvJ3l/8AMRLY2a67pVlqYtjJ6hhF1CsvDnxXlx5U5cVrStBirO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C3/Q3Hlj/AKlh/wDy&#10;aX/KvvtQ/wC9/wDy3/Z6e395/lYFf//Q+4X5X+brXz/5O8v+etLtTZWes6VZahDaniTDHcwrIsfw&#10;gD4Q1NhTbbFWd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+Fv+hmfy3/6lR//ACaX+Cf95bT/AI7f/Vx+10/4t/v/AGwK/wD/0fuF&#10;+V/mbTfOvk7y/wCcPLVobDSNV0qyvrO0KIhggnhWSOPilUXgpC0X4RTbbFWd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+Fv+V8fk&#10;x/1KX/lUv8K/8cmw/wCUn/6uX95/09f70/5GBX//0vuD+V2u6L5o8m+X/Mnkiz/R/l7UNKsrrTrP&#10;0Y4PQtZYVeGL0oiUTghC8UJVaUU0xVne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hL/lZ35Ef9S+P/JqfoP/AI56f8pb/wAtn2uv&#10;/F/2v8nAr//T+4P5XapoOt+TfL+s+Qbf6p5Zu9Ksp9Lt/TEXpWkkKtAnAEheMZUca7dMVZ3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4S/xT/wA49f8AVvH/AJNT6h/vNdf8pl/v7r1/4s/ufbAr/9T7hflfdeXb3yd5fvPy6QReVZdK&#10;sn0lAroFsmhUwDi/xCkfHZviHffFWd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+Fv+sbv8j/AMml/wBrX/lN/wCv/TngV//V+4X5&#10;X/4b/wAHeX/+VaU/wj+irL9D09Wn1H0V+r/3373+74/3nx/zfFXFWd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+Fv8M/848/8tyf&#10;+TS+u/703f8Aymf++vn/AMV/3OBX/9b7hflfa+XbLyd5fs/y6cS+VYtKsk0lwzuGslhUQHk/xGsf&#10;HdviPffFWd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+Fv+VafkN/1fU/8ml+mv8AjoL/AMpd/wAsnTr/AMUdffAr/9f7hflfpmg6&#10;L5O8v6P5BnF15ZtdKsoNLnEnqiW0jhVYH5/tcowp5d+uKs6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8Lf8AKj/yU/6m1P8AyaX+&#10;KP8Ajr2P/KU/9W37HX/l1/3o/wArAr//0PuD+V2haL5X8m+X/Lfki8/SHl7T9KsrXTrz1o5/XtYo&#10;VSGX1YgEfmgDckAVq1UUxVne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hL/oWv8ALT/qbT/5NT/Gn+9dn/x3P+rb06f8Vf3/AL4F&#10;f//R+4P5XeWtM8meTfL/AJQ8sXf1/R9L0qysrO75o/rwQQrHHJyj+BuagNVfhNdtsVZ3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4S/6FM8q/wDU0n/yan+P+kH/AB0P+rf9rp/yU/ycCv8A/9L7hflf5RtfIHk7y/5F0u6N7Z6NpVlp&#10;8N0eIM0dtCsayfCSPiC12NN9sVZ1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4W/6Enh/6mN//Jpf8rM/3hH2v+WH++6f8Xf8ksFK&#10;/wD/0/uF+V/klfy18neX/wAu0uTeLoWlWWmC5MfpmYWsKxc+HJuPLjXjyalaVOKs6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8B/&#10;9CUXX/UxRf8Ak2f+Vmf7xN/d/wDLF/e/a/4u6f8AFeClf//U+3v5UeSX/LXyV5d/LuW4F4+haTY6&#10;Y1yqemJTawLEXCVbjy41pU06VOKs/wA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Af/Qo/mr/AKmWL/ybP/Kwf93/APHP/wCWDr9r&#10;/kn7YFf/1ft7+VHlG78geSvLvkXVrkXt7o2k2Onz3K8qTSW0CxtIOXxfEVJ3333xVn+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g&#10;P/oWf8y/+ppi/wDJs/42/wB7Lz/jh/8AVv8Asfa/4q/uP8rAr//W+3n5T+WdU8l+SfLnk/zTdLfa&#10;zpWkWNle3Su8gmnggWOSQPIA7BmBNWAY1qRXFXoG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gD/lRv51f9TQ/wD5Nr/FH/HWvP8A&#10;lF/+rf8AZ6f8uv8Acf5WBX//1/t5+U+h615Y8k+XPLfna6N95h0/SLG11G6Mzzma6igVJpPVko78&#10;nBPJhyatTvir0D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5//wDKsvz5/wCr3N/5Nr9N/wDHSb/lEf8Alk/1f+XfpgV//9D7eflP&#10;pmvaL5J8uaP5+na58zWukWMGqTtL6pku44FWdzJ+2WkDHl364q9A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+f8A/hf/AJyH/wCW&#10;ub/ybX17/eu0/wCUM/311+z/AMVf33tgV//R+3v5UW3mKz8leXbT8xnMnmuLSbFNWdmRy16sCicl&#10;o/gNZOW6/Ce22Ks/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8B+p/wA5IeEv/k2eP2dM/wCUI+77Pv8A714Ff//S+3v5UnzI3kry&#10;6fzKr/i06TY/pjl6QP170F+sV9H93/ecv7v4P5dqYqz/AB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8B/4q/5yF/5YZf/ACbP1D/e&#10;S1/5Q3/f3T7P/Fv99gV//9P7e/lRd+Yb/wAleXb38xUMXmqbSbGTVo2RUK3rQKZwVT4VpJy2XYdt&#10;sVZ/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4D/5Wh+e/wD1YZf/ACbP6D/45r/8ol/y2dfs/wDLx9nAr//U+3n5T6rr2u+SfLmt&#10;+fbdrXzLd6RYz6nbtEYTFdyQK0yGM7oVcsOJ+z0xV6B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4A/5X1+cv/Ur/APlWv8Kf8cq9&#10;/wCUZ/6uH2/+nn/ef/JwK//V+3n5T6/rPmryT5c8z+dLX6j5g1HSLG71G19J4fRupoFeaP05CXTi&#10;5I4sSy0od8Veg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P/AP6Gd/Mj/qWIf/Jtf4H/AN5Lv/jif8t/2/tf8W/3H+TgV//W+3n5&#10;T+Z9S87eSfLnnLzLarZavqukWN9eWqo6CGeeBZJIwrkuoVmIoxLCm++KvQM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n/wD9De+Z&#10;/wDqXIf/ACbX/KvOs3+8H/Ld0+17f3fvgtX/1/t7+VHm+5/MHyV5d8+albCyu9a0mx1Ga2UkiF7m&#10;BZWjBah+EtTcV2xVn+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gf/odif/qXE/8AJsf8qz/3uP2f+W7+56/8U/8AJXBav//Q+335&#10;Vedm/MryX5d/MR7YWba7pNjqZthJ6ghN1AsvDnReXHlTlxWtK0GKs+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8Lf9Do2X/Utv8A&#10;+TS/5Vr/AL2L/e/8t3910/4q6/8AFmC1f//R+4X5X+dE/Mjyd5f/ADCgtjZx67pVlqa2xfmYRdQr&#10;KI+QC8uPKleIrStBirO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C3/Q2XlH/qV3/wDJpf4A6Qf8dH/q4dOn/JT3wK//0vuF+V/m&#10;208++TvL/njR7U2NjrGlWWoW9qeNYY7iFZEj+H4fhDAbbbbYqzr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wt/0Mn+WP/Upv/wCT&#10;S/wX/vFZ/wDHe/6uP2un/F39/wD5OBX/0/uD+V3mPS/OPk3y/wCbfKtp+j9F1PSrK9srPgkfoW88&#10;KvHHwjJReCkLxU8RSg2xVne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hL/ldn5Jf9SmP/Jqf4Z/45Vl/ylP/AFcft9f+Xn+//wAj&#10;Ar//1PuD+V2t6J5l8m+X/MXke0+oeXb/AEqyutNtPSSH0LWWFXhj9OMlE4IQvFSVWlAaYqzv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wl/ysf8AIX/qxD/yan6G/wB4f+mu/wCWv7XX/i7/AIXAr//V+4X5X6joGr+TvL+q/l/CLbyx&#10;c6VZTaXAI/TEdm8KtAnD9njGVHHt0xVnW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hb9P/8AOO3/ACyJ/wCTS+qf7z3v/Kaf78+f&#10;+X/vPgV//9b7hflfceXbvyd5fuvy4QR+VJNKsn0lArqFsjCptxxk+MUj47N8Q774qzr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w&#10;t9W/5xu8U/8AJpc/t6r/AMpv9/X2/wB4/bAr/9f7hflevltPJ3l9Py0p/hEaVZDR6GUj6j6K/V95&#10;v3v93x/vPj/m3rirO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C3+Ev+ce/+rin/AJNL9If71XH/ACmX++Pn/wAVf3WBX//Q+4X5&#10;X2nl7T/J3l+x/LuQTeVYdKso9JkDs4ezWFRA3J/iasfE1bc98VZ1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4W/5Vb+RP/UwJ/5N&#10;L9O/8dGP/lLf+WL7PX/l3+174Ff/0fuD+V2laFoXk3y/onkO5+ueWrPSrK30y59QS+raRwqsL+oo&#10;AfkgU8gKHrirO8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CX/KhPyZ/6nA/+TU/xX/x1dP8A+Um/6tn930/5dv8Aen/izAr/AP/S&#10;+4P5XaBo3lXyb5f8seS7z9IeX9O0qytNOvPVjm9e1hhVIZfUiCxvzQBuSAK1aqAMVZ3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4&#10;S/6Fl/Lr/qbD/wCTU/xt/vTaf8dr/q3dOn/Ff99gV//T+4X5X+V9P8keTvL/AJN8u3ZvtK0nSrKx&#10;tLssjGeGCFY45OSfCeaqGquxrttirO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C3/QoPl7/AKmZ/wDyaX/Kw/7uL/ez/lg+30/y&#10;vt/5OClf/9T7hflf5Pt/y+8neX/IenXRvbXRdKstOiuiADMltCsSyUUkDkFrsSN8VZ1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4&#10;S/6EmT/qZT/5NT/lZv8Axz+//LD/AH/T/i//AJI4KV//1fuD+V3kkflr5N8v/l2tz9dGg6VZaZ9Z&#10;9P0vW+qwrF6nDk3Hlxrx5NStKnrirO8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" stroked="f">
                <v:fill r:id="rId19" o:title="" rotate="t" type="frame"/>
                <v:textbox>
                  <w:txbxContent>
                    <w:p w14:paraId="6799DC03" w14:textId="77777777" w:rsidR="00C4221D" w:rsidRDefault="00C4221D" w:rsidP="00C4221D"/>
                  </w:txbxContent>
                </v:textbox>
                <w10:wrap type="square"/>
              </v:shape>
            </w:pict>
          </mc:Fallback>
        </mc:AlternateContent>
      </w:r>
      <w:r w:rsidR="00C4221D" w:rsidRPr="00C4221D">
        <w:t>Leerformular Stoffsteckbrief</w:t>
      </w:r>
    </w:p>
    <w:p w14:paraId="4475AAC1" w14:textId="77777777" w:rsidR="00BE14D3" w:rsidRDefault="00BE14D3" w:rsidP="00BE14D3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Würfelspiel</w:t>
      </w:r>
      <w:proofErr w:type="spellEnd"/>
    </w:p>
    <w:p w14:paraId="71249044" w14:textId="77777777" w:rsidR="00197627" w:rsidRDefault="005F21F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99842D" wp14:editId="445D0BF8">
                <wp:simplePos x="0" y="0"/>
                <wp:positionH relativeFrom="column">
                  <wp:posOffset>-286385</wp:posOffset>
                </wp:positionH>
                <wp:positionV relativeFrom="paragraph">
                  <wp:posOffset>-1143000</wp:posOffset>
                </wp:positionV>
                <wp:extent cx="6591300" cy="9615170"/>
                <wp:effectExtent l="0" t="0" r="12700" b="1143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615170"/>
                        </a:xfrm>
                        <a:prstGeom prst="rect">
                          <a:avLst/>
                        </a:prstGeom>
                        <a:blipFill rotWithShape="1"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2B94B" w14:textId="77777777" w:rsidR="00197627" w:rsidRPr="00197627" w:rsidRDefault="00197627" w:rsidP="005F21FB">
                            <w:pPr>
                              <w:pStyle w:val="Headline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4" type="#_x0000_t202" style="position:absolute;margin-left:-22.5pt;margin-top:-89.95pt;width:519pt;height:75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Y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CWAAAAAQACAJYAAAABAAI4QklNBCYAAAAAAA4AAAAAAAAA&#10;AAAAP4AAADhCSU0D8gAAAAAACgAA////////AAA4QklNBA0AAAAAAAQAAAB4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YpAAAA&#10;AFJnaHRsb25nAAAEO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M4QklNBAwAAAAAFeEAAAABAAAAbgAAAKAAAAFMAADPgAAAFcUAGAAB/9j/7QAMQWRvYmVf&#10;Q00AAf/uAA5BZG9iZQBkgAAAAAH/2wCEAAwICAgJCAwJCQwRCwoLERUPDAwPFRgTExUTExgRDAwM&#10;DAwMEQwMDAwMDAwMDAwMDAwMDAwMDAwMDAwMDAwMDAwBDQsLDQ4NEA4OEBQODg4UFA4ODg4UEQwM&#10;DAwMEREMDAwMDAwRDAwMDAwMDAwMDAwMDAwMDAwMDAwMDAwMDAwMDP/AABEIAKAAbg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//1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" stroked="f">
                <v:fill r:id="rId21" o:title="" rotate="t" type="frame"/>
                <v:textbox>
                  <w:txbxContent>
                    <w:p w14:paraId="00A2B94B" w14:textId="77777777" w:rsidR="00197627" w:rsidRPr="00197627" w:rsidRDefault="00197627" w:rsidP="005F21FB">
                      <w:pPr>
                        <w:pStyle w:val="Headline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FBBEEC" wp14:editId="55D84D75">
                <wp:simplePos x="0" y="0"/>
                <wp:positionH relativeFrom="column">
                  <wp:posOffset>-342900</wp:posOffset>
                </wp:positionH>
                <wp:positionV relativeFrom="paragraph">
                  <wp:posOffset>-1257300</wp:posOffset>
                </wp:positionV>
                <wp:extent cx="6743700" cy="1028700"/>
                <wp:effectExtent l="0" t="0" r="12700" b="12700"/>
                <wp:wrapThrough wrapText="bothSides">
                  <wp:wrapPolygon edited="0">
                    <wp:start x="0" y="0"/>
                    <wp:lineTo x="0" y="21333"/>
                    <wp:lineTo x="21559" y="21333"/>
                    <wp:lineTo x="21559" y="0"/>
                    <wp:lineTo x="0" y="0"/>
                  </wp:wrapPolygon>
                </wp:wrapThrough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0" o:spid="_x0000_s1026" style="position:absolute;margin-left:-26.95pt;margin-top:-98.95pt;width:531pt;height:8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" fillcolor="white [3212]" stroked="f" strokeweight="2pt">
                <w10:wrap type="through"/>
              </v:rect>
            </w:pict>
          </mc:Fallback>
        </mc:AlternateContent>
      </w:r>
      <w:r w:rsidR="00197627">
        <w:br w:type="page"/>
      </w:r>
    </w:p>
    <w:p w14:paraId="22BF7EF6" w14:textId="77777777" w:rsidR="00197627" w:rsidRDefault="00197627" w:rsidP="00197627">
      <w:pPr>
        <w:pStyle w:val="Aufgabennummer"/>
        <w:framePr w:wrap="around"/>
      </w:pPr>
      <w:r w:rsidRPr="00C82039">
        <w:lastRenderedPageBreak/>
        <w:t xml:space="preserve">Lern- und </w:t>
      </w:r>
      <w:proofErr w:type="spellStart"/>
      <w:r w:rsidRPr="00C82039">
        <w:t>W</w:t>
      </w:r>
      <w:r w:rsidR="001C306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207245" wp14:editId="40A10D20">
                <wp:simplePos x="0" y="0"/>
                <wp:positionH relativeFrom="column">
                  <wp:posOffset>-319405</wp:posOffset>
                </wp:positionH>
                <wp:positionV relativeFrom="paragraph">
                  <wp:posOffset>-162560</wp:posOffset>
                </wp:positionV>
                <wp:extent cx="6591300" cy="9615170"/>
                <wp:effectExtent l="0" t="0" r="12700" b="1143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615170"/>
                        </a:xfrm>
                        <a:prstGeom prst="rect">
                          <a:avLst/>
                        </a:prstGeom>
                        <a:blipFill rotWithShape="1">
                          <a:blip r:embed="rId2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D483" w14:textId="77777777" w:rsidR="001C3064" w:rsidRPr="00197627" w:rsidRDefault="001C3064" w:rsidP="001C3064">
                            <w:pPr>
                              <w:pStyle w:val="Headline"/>
                              <w:rPr>
                                <w:color w:val="FF0000"/>
                              </w:rPr>
                            </w:pPr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35" type="#_x0000_t202" style="position:absolute;margin-left:-25.1pt;margin-top:-12.75pt;width:519pt;height:75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i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JYAAAABAAIAlgAAAAEA&#10;AjhCSU0EJgAAAAAADgAAAAAAAAAAAAA/gAAAOEJJTQPyAAAAAAAKAAD///////8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ikAAAAAUmdodGxvbmcAAAR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U2AAAAAEAAABvAAAAoAAAAVAAANIA&#10;AAAUvAAYAAH/2P/tAAxBZG9iZV9DTQAB/+4ADkFkb2JlAGSAAAAAAf/bAIQADAgICAkIDAkJDBEL&#10;CgsRFQ8MDA8VGBMTFRMTGBEMDAwMDAwRDAwMDAwMDAwMDAwMDAwMDAwMDAwMDAwMDAwMDAENCwsN&#10;Dg0QDg4QFA4ODhQUDg4ODhQRDAwMDAwREQwMDAwMDBEMDAwMDAwMDAwMDAwMDAwMDAwMDAwMDAwM&#10;DAwM/8AAEQgAoABv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/9T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" stroked="f">
                <v:fill r:id="rId23" o:title="" rotate="t" type="frame"/>
                <v:textbox>
                  <w:txbxContent>
                    <w:p w14:paraId="2A76D483" w14:textId="77777777" w:rsidR="001C3064" w:rsidRPr="00197627" w:rsidRDefault="001C3064" w:rsidP="001C3064">
                      <w:pPr>
                        <w:pStyle w:val="Headline"/>
                        <w:rPr>
                          <w:color w:val="FF0000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C82039">
        <w:t>ürfelspiel</w:t>
      </w:r>
      <w:proofErr w:type="spellEnd"/>
    </w:p>
    <w:p w14:paraId="27765964" w14:textId="77777777" w:rsidR="005125D0" w:rsidRPr="00D8301B" w:rsidRDefault="001C3064" w:rsidP="00197627">
      <w:pPr>
        <w:pStyle w:val="Text"/>
        <w:tabs>
          <w:tab w:val="left" w:pos="1720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7ECF83" wp14:editId="76EBA25D">
                <wp:simplePos x="0" y="0"/>
                <wp:positionH relativeFrom="column">
                  <wp:posOffset>-190500</wp:posOffset>
                </wp:positionH>
                <wp:positionV relativeFrom="paragraph">
                  <wp:posOffset>-1257300</wp:posOffset>
                </wp:positionV>
                <wp:extent cx="6743700" cy="1028700"/>
                <wp:effectExtent l="0" t="0" r="12700" b="12700"/>
                <wp:wrapThrough wrapText="bothSides">
                  <wp:wrapPolygon edited="0">
                    <wp:start x="0" y="0"/>
                    <wp:lineTo x="0" y="21333"/>
                    <wp:lineTo x="21559" y="21333"/>
                    <wp:lineTo x="21559" y="0"/>
                    <wp:lineTo x="0" y="0"/>
                  </wp:wrapPolygon>
                </wp:wrapThrough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1" o:spid="_x0000_s1026" style="position:absolute;margin-left:-14.95pt;margin-top:-98.95pt;width:531pt;height:8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" fillcolor="white [3212]" stroked="f" strokeweight="2pt">
                <w10:wrap type="through"/>
              </v:rect>
            </w:pict>
          </mc:Fallback>
        </mc:AlternateContent>
      </w:r>
      <w:r w:rsidR="005F21FB" w:rsidRPr="005F21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C0B874" wp14:editId="24711EEC">
                <wp:simplePos x="0" y="0"/>
                <wp:positionH relativeFrom="column">
                  <wp:posOffset>-186690</wp:posOffset>
                </wp:positionH>
                <wp:positionV relativeFrom="paragraph">
                  <wp:posOffset>7658100</wp:posOffset>
                </wp:positionV>
                <wp:extent cx="6743700" cy="1028700"/>
                <wp:effectExtent l="0" t="0" r="12700" b="12700"/>
                <wp:wrapThrough wrapText="bothSides">
                  <wp:wrapPolygon edited="0">
                    <wp:start x="0" y="0"/>
                    <wp:lineTo x="0" y="21333"/>
                    <wp:lineTo x="21559" y="21333"/>
                    <wp:lineTo x="21559" y="0"/>
                    <wp:lineTo x="0" y="0"/>
                  </wp:wrapPolygon>
                </wp:wrapThrough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3" o:spid="_x0000_s1026" style="position:absolute;margin-left:-14.65pt;margin-top:603pt;width:531pt;height:8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" fillcolor="white [3212]" stroked="f" strokeweight="2pt">
                <w10:wrap type="through"/>
              </v:rect>
            </w:pict>
          </mc:Fallback>
        </mc:AlternateContent>
      </w:r>
      <w:r w:rsidR="00197627">
        <w:tab/>
      </w:r>
    </w:p>
    <w:sectPr w:rsidR="005125D0" w:rsidRPr="00D8301B" w:rsidSect="00997EEE">
      <w:headerReference w:type="default" r:id="rId24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3F0B8" w14:textId="77777777" w:rsidR="00435DC6" w:rsidRDefault="00435DC6" w:rsidP="001A595C">
      <w:r>
        <w:separator/>
      </w:r>
    </w:p>
  </w:endnote>
  <w:endnote w:type="continuationSeparator" w:id="0">
    <w:p w14:paraId="3D8B20F5" w14:textId="77777777" w:rsidR="00435DC6" w:rsidRDefault="00435DC6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C02FA" w14:textId="77777777" w:rsidR="00435DC6" w:rsidRDefault="00435DC6" w:rsidP="001A595C">
      <w:r>
        <w:separator/>
      </w:r>
    </w:p>
  </w:footnote>
  <w:footnote w:type="continuationSeparator" w:id="0">
    <w:p w14:paraId="0165751C" w14:textId="77777777" w:rsidR="00435DC6" w:rsidRDefault="00435DC6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B68185B9432A0D4EA8872D5C6B926973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35DC6" w14:paraId="0563CBEE" w14:textId="77777777" w:rsidTr="00065A42">
          <w:trPr>
            <w:trHeight w:hRule="exact" w:val="1077"/>
          </w:trPr>
          <w:tc>
            <w:tcPr>
              <w:tcW w:w="9694" w:type="dxa"/>
            </w:tcPr>
            <w:p w14:paraId="3CFB07B7" w14:textId="77777777" w:rsidR="00435DC6" w:rsidRDefault="00435DC6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35DC6" w14:paraId="051DA822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E75C773AC575D2449D69525E1DC23A3E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609311C5" w14:textId="77777777" w:rsidR="00435DC6" w:rsidRPr="004F72A4" w:rsidRDefault="00435DC6" w:rsidP="00C82039">
                  <w:pPr>
                    <w:pStyle w:val="Aufgabentitel"/>
                  </w:pPr>
                  <w:r>
                    <w:t>Metalle</w:t>
                  </w:r>
                </w:p>
              </w:tc>
            </w:sdtContent>
          </w:sdt>
        </w:tr>
      </w:tbl>
      <w:p w14:paraId="5DC7D39A" w14:textId="77777777" w:rsidR="00435DC6" w:rsidRDefault="00435DC6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46690E22" wp14:editId="475004AB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16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BB9"/>
    <w:rsid w:val="000270DE"/>
    <w:rsid w:val="00065A42"/>
    <w:rsid w:val="00085CC8"/>
    <w:rsid w:val="000F7C6D"/>
    <w:rsid w:val="00105D47"/>
    <w:rsid w:val="001323C5"/>
    <w:rsid w:val="00133F53"/>
    <w:rsid w:val="0014041C"/>
    <w:rsid w:val="00176CD5"/>
    <w:rsid w:val="00196422"/>
    <w:rsid w:val="00197627"/>
    <w:rsid w:val="001A4E96"/>
    <w:rsid w:val="001A595C"/>
    <w:rsid w:val="001C3064"/>
    <w:rsid w:val="001D691C"/>
    <w:rsid w:val="001F7512"/>
    <w:rsid w:val="001F7D17"/>
    <w:rsid w:val="00242A6E"/>
    <w:rsid w:val="00246648"/>
    <w:rsid w:val="00252110"/>
    <w:rsid w:val="00264E17"/>
    <w:rsid w:val="00277BEB"/>
    <w:rsid w:val="002A42CD"/>
    <w:rsid w:val="002A6704"/>
    <w:rsid w:val="002B14E9"/>
    <w:rsid w:val="002D690C"/>
    <w:rsid w:val="002E0BFC"/>
    <w:rsid w:val="002E1E94"/>
    <w:rsid w:val="002F2E27"/>
    <w:rsid w:val="002F4ACF"/>
    <w:rsid w:val="0031126E"/>
    <w:rsid w:val="00314C45"/>
    <w:rsid w:val="0033717D"/>
    <w:rsid w:val="00360E0A"/>
    <w:rsid w:val="0039309E"/>
    <w:rsid w:val="003A3582"/>
    <w:rsid w:val="003A3C3C"/>
    <w:rsid w:val="003D6EC8"/>
    <w:rsid w:val="003D7945"/>
    <w:rsid w:val="003E4DC7"/>
    <w:rsid w:val="00420E95"/>
    <w:rsid w:val="00435DC6"/>
    <w:rsid w:val="00440F1A"/>
    <w:rsid w:val="0045157A"/>
    <w:rsid w:val="0046657C"/>
    <w:rsid w:val="004705B5"/>
    <w:rsid w:val="00493C5F"/>
    <w:rsid w:val="00495491"/>
    <w:rsid w:val="00496129"/>
    <w:rsid w:val="004D45F6"/>
    <w:rsid w:val="004F72A4"/>
    <w:rsid w:val="00507E49"/>
    <w:rsid w:val="005125D0"/>
    <w:rsid w:val="005144AF"/>
    <w:rsid w:val="00533860"/>
    <w:rsid w:val="00534E52"/>
    <w:rsid w:val="0057338B"/>
    <w:rsid w:val="00574186"/>
    <w:rsid w:val="005A3389"/>
    <w:rsid w:val="005B671A"/>
    <w:rsid w:val="005D0A54"/>
    <w:rsid w:val="005D4B3F"/>
    <w:rsid w:val="005F2051"/>
    <w:rsid w:val="005F21FB"/>
    <w:rsid w:val="005F4171"/>
    <w:rsid w:val="00612A18"/>
    <w:rsid w:val="00634EB5"/>
    <w:rsid w:val="0064756A"/>
    <w:rsid w:val="006506E4"/>
    <w:rsid w:val="0066708D"/>
    <w:rsid w:val="0071046B"/>
    <w:rsid w:val="00712A95"/>
    <w:rsid w:val="00727C0F"/>
    <w:rsid w:val="0078791D"/>
    <w:rsid w:val="007A3664"/>
    <w:rsid w:val="007C16C4"/>
    <w:rsid w:val="007E68BE"/>
    <w:rsid w:val="008955E7"/>
    <w:rsid w:val="008B1983"/>
    <w:rsid w:val="008B2E62"/>
    <w:rsid w:val="008D1813"/>
    <w:rsid w:val="008F663D"/>
    <w:rsid w:val="00907763"/>
    <w:rsid w:val="0092430C"/>
    <w:rsid w:val="00956CF5"/>
    <w:rsid w:val="009616F5"/>
    <w:rsid w:val="009872A7"/>
    <w:rsid w:val="0099038C"/>
    <w:rsid w:val="00997EEE"/>
    <w:rsid w:val="009A1226"/>
    <w:rsid w:val="009C0DFC"/>
    <w:rsid w:val="009C33A8"/>
    <w:rsid w:val="009F1BB9"/>
    <w:rsid w:val="00A0342C"/>
    <w:rsid w:val="00A07619"/>
    <w:rsid w:val="00A10443"/>
    <w:rsid w:val="00A362E7"/>
    <w:rsid w:val="00A51178"/>
    <w:rsid w:val="00A61E53"/>
    <w:rsid w:val="00A80A8C"/>
    <w:rsid w:val="00AC28A6"/>
    <w:rsid w:val="00AE075B"/>
    <w:rsid w:val="00B50EFF"/>
    <w:rsid w:val="00B537D1"/>
    <w:rsid w:val="00B642F7"/>
    <w:rsid w:val="00B7480A"/>
    <w:rsid w:val="00BA2BA4"/>
    <w:rsid w:val="00BB6D2B"/>
    <w:rsid w:val="00BB7F3A"/>
    <w:rsid w:val="00BC096E"/>
    <w:rsid w:val="00BC63AB"/>
    <w:rsid w:val="00BC704F"/>
    <w:rsid w:val="00BD1DBD"/>
    <w:rsid w:val="00BE14D3"/>
    <w:rsid w:val="00BF2560"/>
    <w:rsid w:val="00BF2755"/>
    <w:rsid w:val="00C12265"/>
    <w:rsid w:val="00C160FF"/>
    <w:rsid w:val="00C21B93"/>
    <w:rsid w:val="00C334C0"/>
    <w:rsid w:val="00C4221D"/>
    <w:rsid w:val="00C70153"/>
    <w:rsid w:val="00C82039"/>
    <w:rsid w:val="00C94E33"/>
    <w:rsid w:val="00CA7BA0"/>
    <w:rsid w:val="00CC5874"/>
    <w:rsid w:val="00D1754A"/>
    <w:rsid w:val="00D257C5"/>
    <w:rsid w:val="00D41A12"/>
    <w:rsid w:val="00D73CAF"/>
    <w:rsid w:val="00D8301B"/>
    <w:rsid w:val="00DA3F5E"/>
    <w:rsid w:val="00DB7FD0"/>
    <w:rsid w:val="00E15E2F"/>
    <w:rsid w:val="00E211AA"/>
    <w:rsid w:val="00E3172B"/>
    <w:rsid w:val="00E80874"/>
    <w:rsid w:val="00EB2887"/>
    <w:rsid w:val="00ED0E10"/>
    <w:rsid w:val="00EE06E1"/>
    <w:rsid w:val="00EF7F05"/>
    <w:rsid w:val="00F07694"/>
    <w:rsid w:val="00F150E4"/>
    <w:rsid w:val="00F179D8"/>
    <w:rsid w:val="00F61D62"/>
    <w:rsid w:val="00F66108"/>
    <w:rsid w:val="00F8606B"/>
    <w:rsid w:val="00F90AAB"/>
    <w:rsid w:val="00F91D0E"/>
    <w:rsid w:val="00F94423"/>
    <w:rsid w:val="00FA3892"/>
    <w:rsid w:val="00FC2C56"/>
    <w:rsid w:val="00FD2802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3932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  <w:style w:type="paragraph" w:styleId="Bearbeitung">
    <w:name w:val="Revision"/>
    <w:hidden/>
    <w:uiPriority w:val="99"/>
    <w:semiHidden/>
    <w:rsid w:val="005F21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  <w:style w:type="paragraph" w:styleId="Bearbeitung">
    <w:name w:val="Revision"/>
    <w:hidden/>
    <w:uiPriority w:val="99"/>
    <w:semiHidden/>
    <w:rsid w:val="005F2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g"/><Relationship Id="rId21" Type="http://schemas.openxmlformats.org/officeDocument/2006/relationships/image" Target="media/image15.jpeg"/><Relationship Id="rId22" Type="http://schemas.openxmlformats.org/officeDocument/2006/relationships/image" Target="media/image16.jpg"/><Relationship Id="rId23" Type="http://schemas.openxmlformats.org/officeDocument/2006/relationships/image" Target="media/image17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8.jpg"/><Relationship Id="rId15" Type="http://schemas.openxmlformats.org/officeDocument/2006/relationships/image" Target="media/image9.jpeg"/><Relationship Id="rId16" Type="http://schemas.openxmlformats.org/officeDocument/2006/relationships/image" Target="media/image10.jpg"/><Relationship Id="rId17" Type="http://schemas.openxmlformats.org/officeDocument/2006/relationships/image" Target="media/image11.jpeg"/><Relationship Id="rId18" Type="http://schemas.openxmlformats.org/officeDocument/2006/relationships/image" Target="media/image12.jp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8185B9432A0D4EA8872D5C6B9269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ED1E1-2D86-274E-B844-D325D1A5348B}"/>
      </w:docPartPr>
      <w:docPartBody>
        <w:p w:rsidR="00314736" w:rsidRDefault="00314736">
          <w:pPr>
            <w:pStyle w:val="B68185B9432A0D4EA8872D5C6B926973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5C773AC575D2449D69525E1DC23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B324D-8D6B-1F4E-A5FB-5A46D6BF3825}"/>
      </w:docPartPr>
      <w:docPartBody>
        <w:p w:rsidR="00314736" w:rsidRDefault="00314736">
          <w:pPr>
            <w:pStyle w:val="E75C773AC575D2449D69525E1DC23A3E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36"/>
    <w:rsid w:val="0031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B68185B9432A0D4EA8872D5C6B926973">
    <w:name w:val="B68185B9432A0D4EA8872D5C6B926973"/>
  </w:style>
  <w:style w:type="paragraph" w:customStyle="1" w:styleId="E75C773AC575D2449D69525E1DC23A3E">
    <w:name w:val="E75C773AC575D2449D69525E1DC23A3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B68185B9432A0D4EA8872D5C6B926973">
    <w:name w:val="B68185B9432A0D4EA8872D5C6B926973"/>
  </w:style>
  <w:style w:type="paragraph" w:customStyle="1" w:styleId="E75C773AC575D2449D69525E1DC23A3E">
    <w:name w:val="E75C773AC575D2449D69525E1DC23A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9</Pages>
  <Words>192</Words>
  <Characters>1213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4</cp:revision>
  <cp:lastPrinted>2015-11-24T11:04:00Z</cp:lastPrinted>
  <dcterms:created xsi:type="dcterms:W3CDTF">2016-03-08T15:04:00Z</dcterms:created>
  <dcterms:modified xsi:type="dcterms:W3CDTF">2016-03-08T15:07:00Z</dcterms:modified>
</cp:coreProperties>
</file>